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FA7EE" w14:textId="1D5C91E6" w:rsidR="000A5115" w:rsidRPr="00A27CF3" w:rsidRDefault="000A5115" w:rsidP="00A27CF3">
      <w:pPr>
        <w:pStyle w:val="Soleil2Titel"/>
        <w:rPr>
          <w:rStyle w:val="Accentuationlgre"/>
          <w:rFonts w:ascii="Arial" w:hAnsi="Arial"/>
          <w:i w:val="0"/>
          <w:iCs w:val="0"/>
          <w:color w:val="auto"/>
        </w:rPr>
      </w:pPr>
      <w:r w:rsidRPr="00A27CF3">
        <w:rPr>
          <w:rStyle w:val="Accentuationlgre"/>
          <w:rFonts w:ascii="Arial" w:hAnsi="Arial"/>
          <w:i w:val="0"/>
          <w:iCs w:val="0"/>
          <w:color w:val="auto"/>
        </w:rPr>
        <w:t xml:space="preserve">Demande de subvention </w:t>
      </w:r>
      <w:r w:rsidR="00160C4F" w:rsidRPr="00A27CF3">
        <w:rPr>
          <w:rStyle w:val="Accentuationlgre"/>
          <w:rFonts w:ascii="Arial" w:hAnsi="Arial"/>
          <w:i w:val="0"/>
          <w:iCs w:val="0"/>
          <w:color w:val="auto"/>
        </w:rPr>
        <w:t xml:space="preserve">/ Projet </w:t>
      </w:r>
    </w:p>
    <w:p w14:paraId="1AEA306D" w14:textId="77777777" w:rsidR="000A5115" w:rsidRPr="00A27CF3" w:rsidRDefault="000A5115" w:rsidP="000A511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816EAD"/>
          <w:sz w:val="28"/>
          <w:szCs w:val="28"/>
        </w:rPr>
      </w:pPr>
    </w:p>
    <w:p w14:paraId="25508CB5" w14:textId="3F0AAE68" w:rsidR="000A5115" w:rsidRDefault="000A5115" w:rsidP="000C55EC">
      <w:pPr>
        <w:pStyle w:val="Titre3"/>
        <w:rPr>
          <w:sz w:val="36"/>
          <w:szCs w:val="36"/>
          <w:lang w:val="fr-BE"/>
        </w:rPr>
      </w:pPr>
      <w:r w:rsidRPr="00A27CF3">
        <w:rPr>
          <w:sz w:val="36"/>
          <w:szCs w:val="36"/>
          <w:lang w:val="fr-BE"/>
        </w:rPr>
        <w:t>Entreprise</w:t>
      </w: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A27CF3" w14:paraId="53B84BAA" w14:textId="77777777" w:rsidTr="002D3A05">
        <w:tc>
          <w:tcPr>
            <w:tcW w:w="10348" w:type="dxa"/>
            <w:gridSpan w:val="2"/>
            <w:shd w:val="clear" w:color="auto" w:fill="B3A7CD" w:themeFill="background2" w:themeFillTint="99"/>
          </w:tcPr>
          <w:p w14:paraId="5EFAB9D7" w14:textId="46676CB0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  <w:r w:rsidRPr="00A27CF3">
              <w:rPr>
                <w:sz w:val="30"/>
                <w:szCs w:val="30"/>
                <w:lang w:val="fr-BE"/>
              </w:rPr>
              <w:t>Coordonnées</w:t>
            </w:r>
          </w:p>
        </w:tc>
      </w:tr>
      <w:tr w:rsidR="00A27CF3" w14:paraId="02CF382E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74381C73" w14:textId="3B5FDB90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lang w:val="fr-BE"/>
              </w:rPr>
            </w:pPr>
            <w:r w:rsidRPr="00A27CF3">
              <w:rPr>
                <w:color w:val="auto"/>
                <w:lang w:val="nl-BE"/>
              </w:rPr>
              <w:t xml:space="preserve">Nom de la </w:t>
            </w:r>
            <w:proofErr w:type="spellStart"/>
            <w:r w:rsidRPr="00A27CF3">
              <w:rPr>
                <w:color w:val="auto"/>
                <w:lang w:val="nl-BE"/>
              </w:rPr>
              <w:t>société</w:t>
            </w:r>
            <w:proofErr w:type="spellEnd"/>
            <w:r w:rsidRPr="00A27CF3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27A868F5" w14:textId="754793FE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27CF3" w14:paraId="1DB2366B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62AAE086" w14:textId="6776F908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lang w:val="fr-BE"/>
              </w:rPr>
            </w:pPr>
            <w:proofErr w:type="spellStart"/>
            <w:r w:rsidRPr="00A27CF3">
              <w:rPr>
                <w:color w:val="auto"/>
                <w:lang w:val="nl-BE"/>
              </w:rPr>
              <w:t>Adresse</w:t>
            </w:r>
            <w:proofErr w:type="spellEnd"/>
            <w:r w:rsidRPr="00A27CF3">
              <w:rPr>
                <w:color w:val="auto"/>
                <w:lang w:val="nl-BE"/>
              </w:rPr>
              <w:t xml:space="preserve"> : </w:t>
            </w:r>
          </w:p>
        </w:tc>
        <w:tc>
          <w:tcPr>
            <w:tcW w:w="7229" w:type="dxa"/>
          </w:tcPr>
          <w:p w14:paraId="50746E24" w14:textId="77777777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27CF3" w14:paraId="07A72040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58DE6A75" w14:textId="5A3C856A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lang w:val="fr-BE"/>
              </w:rPr>
            </w:pPr>
            <w:r w:rsidRPr="00A27CF3">
              <w:rPr>
                <w:color w:val="auto"/>
                <w:lang w:val="nl-BE"/>
              </w:rPr>
              <w:t>Téléphone : </w:t>
            </w:r>
          </w:p>
        </w:tc>
        <w:tc>
          <w:tcPr>
            <w:tcW w:w="7229" w:type="dxa"/>
          </w:tcPr>
          <w:p w14:paraId="67A6DE32" w14:textId="77777777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27CF3" w14:paraId="3CEF2649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318CE2EF" w14:textId="1E650CB0" w:rsidR="00A27CF3" w:rsidRDefault="00346878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lang w:val="fr-BE"/>
              </w:rPr>
            </w:pPr>
            <w:r>
              <w:rPr>
                <w:color w:val="auto"/>
                <w:lang w:val="nl-BE"/>
              </w:rPr>
              <w:t xml:space="preserve">Numéro ONSS </w:t>
            </w:r>
            <w:r w:rsidR="00A27CF3" w:rsidRPr="00A27CF3">
              <w:rPr>
                <w:color w:val="auto"/>
                <w:lang w:val="nl-BE"/>
              </w:rPr>
              <w:t>: </w:t>
            </w:r>
          </w:p>
        </w:tc>
        <w:tc>
          <w:tcPr>
            <w:tcW w:w="7229" w:type="dxa"/>
          </w:tcPr>
          <w:p w14:paraId="04EAC0B2" w14:textId="77777777" w:rsidR="00A27CF3" w:rsidRDefault="00A27CF3" w:rsidP="00A27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</w:tbl>
    <w:p w14:paraId="17D18FF8" w14:textId="5D8CDBCF" w:rsidR="00A27CF3" w:rsidRDefault="00A27CF3" w:rsidP="00A27CF3">
      <w:pPr>
        <w:rPr>
          <w:lang w:val="fr-BE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A27CF3" w:rsidRPr="00256039" w14:paraId="62FC8868" w14:textId="77777777" w:rsidTr="002D3A05">
        <w:tc>
          <w:tcPr>
            <w:tcW w:w="10348" w:type="dxa"/>
            <w:gridSpan w:val="2"/>
            <w:shd w:val="clear" w:color="auto" w:fill="B3A7CD" w:themeFill="background2" w:themeFillTint="99"/>
          </w:tcPr>
          <w:p w14:paraId="130FDF77" w14:textId="43F5641E" w:rsidR="00A27CF3" w:rsidRPr="00346878" w:rsidRDefault="00A27CF3" w:rsidP="00346878">
            <w:pPr>
              <w:rPr>
                <w:sz w:val="30"/>
                <w:szCs w:val="30"/>
                <w:lang w:val="fr-BE"/>
              </w:rPr>
            </w:pPr>
            <w:r w:rsidRPr="00346878">
              <w:rPr>
                <w:sz w:val="30"/>
                <w:szCs w:val="30"/>
                <w:lang w:val="fr-BE"/>
              </w:rPr>
              <w:t>Responsable du projet dans l’entreprise</w:t>
            </w:r>
          </w:p>
        </w:tc>
      </w:tr>
      <w:tr w:rsidR="00A27CF3" w14:paraId="23529537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0D09F61F" w14:textId="2D7A7E95" w:rsidR="00A27CF3" w:rsidRPr="00346878" w:rsidRDefault="00346878" w:rsidP="003468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346878">
              <w:rPr>
                <w:color w:val="auto"/>
                <w:lang w:val="nl-BE"/>
              </w:rPr>
              <w:t>Nom :</w:t>
            </w:r>
          </w:p>
        </w:tc>
        <w:tc>
          <w:tcPr>
            <w:tcW w:w="7229" w:type="dxa"/>
          </w:tcPr>
          <w:p w14:paraId="5233ABCC" w14:textId="77777777" w:rsidR="00A27CF3" w:rsidRDefault="00A27CF3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27CF3" w14:paraId="3177B620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32332C3C" w14:textId="4F56E309" w:rsidR="00A27CF3" w:rsidRPr="00346878" w:rsidRDefault="00346878" w:rsidP="003468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346878">
              <w:rPr>
                <w:color w:val="auto"/>
                <w:lang w:val="nl-BE"/>
              </w:rPr>
              <w:t>Fonction</w:t>
            </w:r>
            <w:proofErr w:type="spellEnd"/>
            <w:r w:rsidRPr="00346878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7034B7AF" w14:textId="77777777" w:rsidR="00A27CF3" w:rsidRDefault="00A27CF3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27CF3" w14:paraId="50684907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5892C5B6" w14:textId="53509FFE" w:rsidR="00A27CF3" w:rsidRPr="00346878" w:rsidRDefault="00346878" w:rsidP="003468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346878">
              <w:rPr>
                <w:color w:val="auto"/>
                <w:lang w:val="nl-BE"/>
              </w:rPr>
              <w:t>Téléphone :</w:t>
            </w:r>
          </w:p>
        </w:tc>
        <w:tc>
          <w:tcPr>
            <w:tcW w:w="7229" w:type="dxa"/>
          </w:tcPr>
          <w:p w14:paraId="11B7BA07" w14:textId="77777777" w:rsidR="00A27CF3" w:rsidRDefault="00A27CF3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</w:tbl>
    <w:p w14:paraId="6228A05C" w14:textId="77777777" w:rsidR="00A27CF3" w:rsidRPr="00A27CF3" w:rsidRDefault="00A27CF3" w:rsidP="00A27CF3">
      <w:pPr>
        <w:rPr>
          <w:lang w:val="fr-BE"/>
        </w:rPr>
      </w:pPr>
    </w:p>
    <w:p w14:paraId="3075EDD8" w14:textId="1D82F19F" w:rsidR="000A5115" w:rsidRDefault="000A5115" w:rsidP="00346878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434345"/>
        </w:rPr>
      </w:pPr>
      <w:r>
        <w:rPr>
          <w:rStyle w:val="eop"/>
          <w:rFonts w:ascii="Arial" w:hAnsi="Arial" w:cs="Arial"/>
          <w:color w:val="434345"/>
        </w:rPr>
        <w:t> </w:t>
      </w:r>
    </w:p>
    <w:p w14:paraId="373234B0" w14:textId="61DDF7A6" w:rsidR="000A5115" w:rsidRDefault="000A5115" w:rsidP="000A5115">
      <w:pPr>
        <w:pStyle w:val="Titre3"/>
        <w:rPr>
          <w:sz w:val="36"/>
          <w:szCs w:val="36"/>
          <w:lang w:val="fr-BE"/>
        </w:rPr>
      </w:pPr>
      <w:r w:rsidRPr="00346878">
        <w:rPr>
          <w:sz w:val="36"/>
          <w:szCs w:val="36"/>
          <w:lang w:val="fr-BE"/>
        </w:rPr>
        <w:t xml:space="preserve">Travailleurs </w:t>
      </w: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346878" w:rsidRPr="00256039" w14:paraId="2E16CE9D" w14:textId="77777777" w:rsidTr="002D3A05">
        <w:tc>
          <w:tcPr>
            <w:tcW w:w="10348" w:type="dxa"/>
            <w:gridSpan w:val="2"/>
            <w:shd w:val="clear" w:color="auto" w:fill="B3A7CD" w:themeFill="background2" w:themeFillTint="99"/>
          </w:tcPr>
          <w:p w14:paraId="11275C91" w14:textId="3375C5BD" w:rsidR="00346878" w:rsidRPr="00346878" w:rsidRDefault="00346878" w:rsidP="00346878">
            <w:pPr>
              <w:rPr>
                <w:sz w:val="30"/>
                <w:szCs w:val="30"/>
                <w:lang w:val="fr-BE"/>
              </w:rPr>
            </w:pPr>
            <w:r w:rsidRPr="00A27CF3">
              <w:rPr>
                <w:sz w:val="30"/>
                <w:szCs w:val="30"/>
                <w:lang w:val="fr-BE"/>
              </w:rPr>
              <w:t>Nombre de travailleurs au 31/12 de l’année précédente :</w:t>
            </w:r>
          </w:p>
        </w:tc>
      </w:tr>
      <w:tr w:rsidR="00346878" w14:paraId="3D4AB723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3C012FC2" w14:textId="097F3430" w:rsidR="00346878" w:rsidRPr="00346878" w:rsidRDefault="00346878" w:rsidP="003468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346878">
              <w:rPr>
                <w:color w:val="auto"/>
                <w:lang w:val="nl-BE"/>
              </w:rPr>
              <w:t>Nombre</w:t>
            </w:r>
            <w:proofErr w:type="spellEnd"/>
            <w:r w:rsidRPr="00346878">
              <w:rPr>
                <w:color w:val="auto"/>
                <w:lang w:val="nl-BE"/>
              </w:rPr>
              <w:t xml:space="preserve"> </w:t>
            </w:r>
            <w:proofErr w:type="spellStart"/>
            <w:r w:rsidRPr="00346878">
              <w:rPr>
                <w:color w:val="auto"/>
                <w:lang w:val="nl-BE"/>
              </w:rPr>
              <w:t>d’ouvriers</w:t>
            </w:r>
            <w:proofErr w:type="spellEnd"/>
            <w:r w:rsidRPr="00346878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1491ED56" w14:textId="77777777" w:rsidR="00346878" w:rsidRDefault="00346878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346878" w14:paraId="1D156E45" w14:textId="77777777" w:rsidTr="002D3A05">
        <w:tc>
          <w:tcPr>
            <w:tcW w:w="3119" w:type="dxa"/>
            <w:shd w:val="clear" w:color="auto" w:fill="E5E1EE" w:themeFill="background2" w:themeFillTint="33"/>
          </w:tcPr>
          <w:p w14:paraId="76608AB6" w14:textId="5EBF580C" w:rsidR="00346878" w:rsidRPr="00346878" w:rsidRDefault="00346878" w:rsidP="003468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346878">
              <w:rPr>
                <w:color w:val="auto"/>
                <w:lang w:val="nl-BE"/>
              </w:rPr>
              <w:t>Nombre</w:t>
            </w:r>
            <w:proofErr w:type="spellEnd"/>
            <w:r w:rsidRPr="00346878">
              <w:rPr>
                <w:color w:val="auto"/>
                <w:lang w:val="nl-BE"/>
              </w:rPr>
              <w:t xml:space="preserve"> </w:t>
            </w:r>
            <w:proofErr w:type="spellStart"/>
            <w:r w:rsidRPr="00346878">
              <w:rPr>
                <w:color w:val="auto"/>
                <w:lang w:val="nl-BE"/>
              </w:rPr>
              <w:t>d’employés</w:t>
            </w:r>
            <w:proofErr w:type="spellEnd"/>
            <w:r w:rsidR="00F02DFA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70B64F84" w14:textId="77777777" w:rsidR="00346878" w:rsidRDefault="00346878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</w:tbl>
    <w:p w14:paraId="1B72760C" w14:textId="77777777" w:rsidR="00346878" w:rsidRPr="00346878" w:rsidRDefault="00346878" w:rsidP="00346878">
      <w:pPr>
        <w:rPr>
          <w:lang w:val="fr-BE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F02DFA" w:rsidRPr="00256039" w14:paraId="7944C39A" w14:textId="77777777" w:rsidTr="00491EA3">
        <w:tc>
          <w:tcPr>
            <w:tcW w:w="10348" w:type="dxa"/>
            <w:gridSpan w:val="2"/>
            <w:shd w:val="clear" w:color="auto" w:fill="B3A7CD" w:themeFill="background2" w:themeFillTint="99"/>
          </w:tcPr>
          <w:p w14:paraId="59A064B8" w14:textId="430E44C0" w:rsidR="00F02DFA" w:rsidRPr="00346878" w:rsidRDefault="00F02DFA" w:rsidP="00F02DFA">
            <w:pPr>
              <w:rPr>
                <w:sz w:val="30"/>
                <w:szCs w:val="30"/>
                <w:lang w:val="fr-BE"/>
              </w:rPr>
            </w:pPr>
            <w:r w:rsidRPr="00A27CF3">
              <w:rPr>
                <w:sz w:val="30"/>
                <w:szCs w:val="30"/>
                <w:lang w:val="fr-BE"/>
              </w:rPr>
              <w:t>Travailleurs concernés par le projet :</w:t>
            </w:r>
          </w:p>
        </w:tc>
      </w:tr>
      <w:tr w:rsidR="00F02DFA" w14:paraId="6FEDCECB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5E10E633" w14:textId="77777777" w:rsidR="00F02DFA" w:rsidRPr="00346878" w:rsidRDefault="00F02DFA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346878">
              <w:rPr>
                <w:color w:val="auto"/>
                <w:lang w:val="nl-BE"/>
              </w:rPr>
              <w:t>Nombre</w:t>
            </w:r>
            <w:proofErr w:type="spellEnd"/>
            <w:r w:rsidRPr="00346878">
              <w:rPr>
                <w:color w:val="auto"/>
                <w:lang w:val="nl-BE"/>
              </w:rPr>
              <w:t xml:space="preserve"> </w:t>
            </w:r>
            <w:proofErr w:type="spellStart"/>
            <w:r w:rsidRPr="00346878">
              <w:rPr>
                <w:color w:val="auto"/>
                <w:lang w:val="nl-BE"/>
              </w:rPr>
              <w:t>d’ouvriers</w:t>
            </w:r>
            <w:proofErr w:type="spellEnd"/>
            <w:r w:rsidRPr="00346878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495C2B16" w14:textId="77777777" w:rsidR="00F02DFA" w:rsidRDefault="00F02DFA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F02DFA" w14:paraId="35D0069A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11233FDB" w14:textId="77777777" w:rsidR="00F02DFA" w:rsidRPr="00346878" w:rsidRDefault="00F02DFA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346878">
              <w:rPr>
                <w:color w:val="auto"/>
                <w:lang w:val="nl-BE"/>
              </w:rPr>
              <w:t>Nombre</w:t>
            </w:r>
            <w:proofErr w:type="spellEnd"/>
            <w:r w:rsidRPr="00346878">
              <w:rPr>
                <w:color w:val="auto"/>
                <w:lang w:val="nl-BE"/>
              </w:rPr>
              <w:t xml:space="preserve"> </w:t>
            </w:r>
            <w:proofErr w:type="spellStart"/>
            <w:r w:rsidRPr="00346878">
              <w:rPr>
                <w:color w:val="auto"/>
                <w:lang w:val="nl-BE"/>
              </w:rPr>
              <w:t>d’employés</w:t>
            </w:r>
            <w:proofErr w:type="spellEnd"/>
            <w:r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10555CA6" w14:textId="77777777" w:rsidR="00F02DFA" w:rsidRDefault="00F02DFA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</w:tbl>
    <w:p w14:paraId="3CB1D5C6" w14:textId="77777777" w:rsidR="00491EA3" w:rsidRPr="00491EA3" w:rsidRDefault="00491EA3" w:rsidP="00491EA3">
      <w:pPr>
        <w:rPr>
          <w:lang w:val="nl-BE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256039" w:rsidRPr="00256039" w14:paraId="0FE65686" w14:textId="77777777" w:rsidTr="00491EA3">
        <w:tc>
          <w:tcPr>
            <w:tcW w:w="10348" w:type="dxa"/>
            <w:shd w:val="clear" w:color="auto" w:fill="B3A7CD" w:themeFill="background2" w:themeFillTint="99"/>
          </w:tcPr>
          <w:p w14:paraId="51890089" w14:textId="3EC80452" w:rsidR="00256039" w:rsidRPr="00256039" w:rsidRDefault="00256039" w:rsidP="008D5E70">
            <w:pPr>
              <w:rPr>
                <w:sz w:val="30"/>
                <w:szCs w:val="30"/>
              </w:rPr>
            </w:pPr>
            <w:r w:rsidRPr="00256039">
              <w:rPr>
                <w:sz w:val="30"/>
                <w:szCs w:val="30"/>
                <w:lang w:val="fr-BE"/>
              </w:rPr>
              <w:t>Groupe</w:t>
            </w:r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cible</w:t>
            </w:r>
            <w:proofErr w:type="spellEnd"/>
            <w:r>
              <w:rPr>
                <w:sz w:val="30"/>
                <w:szCs w:val="30"/>
              </w:rPr>
              <w:t xml:space="preserve"> :</w:t>
            </w:r>
          </w:p>
        </w:tc>
      </w:tr>
      <w:tr w:rsidR="00256039" w:rsidRPr="00256039" w14:paraId="6DD92D06" w14:textId="77777777" w:rsidTr="00491EA3">
        <w:tc>
          <w:tcPr>
            <w:tcW w:w="10348" w:type="dxa"/>
            <w:shd w:val="clear" w:color="auto" w:fill="E5E1EE" w:themeFill="background2" w:themeFillTint="33"/>
          </w:tcPr>
          <w:p w14:paraId="0438117E" w14:textId="7022D78E" w:rsidR="00256039" w:rsidRDefault="00256039" w:rsidP="00256039">
            <w:pPr>
              <w:shd w:val="clear" w:color="auto" w:fill="E5E1EE" w:themeFill="background2" w:themeFillTint="33"/>
              <w:rPr>
                <w:sz w:val="30"/>
                <w:szCs w:val="30"/>
                <w:lang w:val="fr-BE"/>
              </w:rPr>
            </w:pPr>
          </w:p>
          <w:p w14:paraId="03B44532" w14:textId="77777777" w:rsidR="004B47EF" w:rsidRDefault="004B47EF" w:rsidP="00256039">
            <w:pPr>
              <w:shd w:val="clear" w:color="auto" w:fill="E5E1EE" w:themeFill="background2" w:themeFillTint="33"/>
              <w:rPr>
                <w:sz w:val="30"/>
                <w:szCs w:val="30"/>
                <w:lang w:val="fr-BE"/>
              </w:rPr>
            </w:pPr>
          </w:p>
          <w:p w14:paraId="053C1AB4" w14:textId="55FDC9EB" w:rsidR="00A836F3" w:rsidRPr="00256039" w:rsidRDefault="00A836F3" w:rsidP="00256039">
            <w:pPr>
              <w:shd w:val="clear" w:color="auto" w:fill="E5E1EE" w:themeFill="background2" w:themeFillTint="33"/>
              <w:rPr>
                <w:sz w:val="30"/>
                <w:szCs w:val="30"/>
                <w:lang w:val="fr-BE"/>
              </w:rPr>
            </w:pPr>
          </w:p>
        </w:tc>
      </w:tr>
    </w:tbl>
    <w:p w14:paraId="2F46FDF2" w14:textId="77777777" w:rsidR="00256039" w:rsidRPr="00256039" w:rsidRDefault="00256039" w:rsidP="00256039">
      <w:pPr>
        <w:rPr>
          <w:lang w:val="nl-BE"/>
        </w:rPr>
      </w:pPr>
    </w:p>
    <w:p w14:paraId="2CDFE901" w14:textId="02FE063F" w:rsidR="007B2F2A" w:rsidRPr="003B2E17" w:rsidRDefault="007B2F2A" w:rsidP="00256039">
      <w:pPr>
        <w:pStyle w:val="paragraph"/>
        <w:spacing w:before="0" w:beforeAutospacing="0" w:after="0" w:afterAutospacing="0"/>
        <w:textAlignment w:val="baseline"/>
        <w:rPr>
          <w:rFonts w:ascii="Soleil" w:hAnsi="Soleil" w:cs="Arial"/>
          <w:color w:val="434345"/>
        </w:rPr>
      </w:pPr>
    </w:p>
    <w:p w14:paraId="3A631704" w14:textId="1A86B80F" w:rsidR="000A5115" w:rsidRDefault="000A5115" w:rsidP="000A511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434345"/>
        </w:rPr>
      </w:pPr>
    </w:p>
    <w:p w14:paraId="0676B917" w14:textId="60C4BDEF" w:rsidR="000A5115" w:rsidRDefault="000A5115" w:rsidP="000A5115">
      <w:pPr>
        <w:pStyle w:val="Titre3"/>
        <w:rPr>
          <w:sz w:val="36"/>
          <w:szCs w:val="36"/>
        </w:rPr>
      </w:pPr>
      <w:proofErr w:type="spellStart"/>
      <w:r w:rsidRPr="000A5115">
        <w:rPr>
          <w:sz w:val="36"/>
          <w:szCs w:val="36"/>
        </w:rPr>
        <w:lastRenderedPageBreak/>
        <w:t>Projet</w:t>
      </w:r>
      <w:proofErr w:type="spellEnd"/>
      <w:r w:rsidRPr="000A5115">
        <w:rPr>
          <w:sz w:val="36"/>
          <w:szCs w:val="36"/>
        </w:rPr>
        <w:t> </w:t>
      </w: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E17FDC" w:rsidRPr="00256039" w14:paraId="32658959" w14:textId="77777777" w:rsidTr="00327C8B">
        <w:tc>
          <w:tcPr>
            <w:tcW w:w="10348" w:type="dxa"/>
            <w:shd w:val="clear" w:color="auto" w:fill="B3A7CD" w:themeFill="background2" w:themeFillTint="99"/>
          </w:tcPr>
          <w:p w14:paraId="7A4E8C33" w14:textId="5AE69693" w:rsidR="00E17FDC" w:rsidRPr="00256039" w:rsidRDefault="00497770" w:rsidP="00327C8B">
            <w:pPr>
              <w:rPr>
                <w:sz w:val="30"/>
                <w:szCs w:val="30"/>
                <w:lang w:val="nl-BE"/>
              </w:rPr>
            </w:pPr>
            <w:r>
              <w:rPr>
                <w:sz w:val="30"/>
                <w:szCs w:val="30"/>
                <w:lang w:val="fr-BE"/>
              </w:rPr>
              <w:t xml:space="preserve">Facteur </w:t>
            </w:r>
            <w:r w:rsidR="00C366C9">
              <w:rPr>
                <w:sz w:val="30"/>
                <w:szCs w:val="30"/>
                <w:lang w:val="fr-BE"/>
              </w:rPr>
              <w:t>déclencheur</w:t>
            </w:r>
          </w:p>
        </w:tc>
      </w:tr>
      <w:tr w:rsidR="00497770" w14:paraId="54B0B280" w14:textId="77777777" w:rsidTr="00497770">
        <w:tc>
          <w:tcPr>
            <w:tcW w:w="10348" w:type="dxa"/>
            <w:shd w:val="clear" w:color="auto" w:fill="auto"/>
          </w:tcPr>
          <w:p w14:paraId="05BA610E" w14:textId="77777777" w:rsidR="00497770" w:rsidRDefault="00497770" w:rsidP="00327C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  <w:p w14:paraId="1A8CA1AD" w14:textId="77777777" w:rsidR="00497770" w:rsidRDefault="00497770" w:rsidP="00327C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  <w:p w14:paraId="7F9E7A02" w14:textId="77777777" w:rsidR="00497770" w:rsidRDefault="00497770" w:rsidP="00327C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  <w:p w14:paraId="21EF60A8" w14:textId="77777777" w:rsidR="00497770" w:rsidRDefault="00497770" w:rsidP="00327C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  <w:p w14:paraId="13BCFFDE" w14:textId="7DBB9FD3" w:rsidR="00497770" w:rsidRDefault="00497770" w:rsidP="00327C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</w:tbl>
    <w:p w14:paraId="76B76DBC" w14:textId="75F9C56C" w:rsidR="00E17FDC" w:rsidRDefault="00E17FDC" w:rsidP="00E17FDC">
      <w:pPr>
        <w:rPr>
          <w:lang w:val="nl-BE"/>
        </w:rPr>
      </w:pPr>
    </w:p>
    <w:p w14:paraId="0A17B174" w14:textId="77777777" w:rsidR="00E17FDC" w:rsidRPr="00E17FDC" w:rsidRDefault="00E17FDC" w:rsidP="00E17FDC">
      <w:pPr>
        <w:rPr>
          <w:lang w:val="nl-BE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256039" w:rsidRPr="00256039" w14:paraId="2BA114EE" w14:textId="77777777" w:rsidTr="00491EA3">
        <w:tc>
          <w:tcPr>
            <w:tcW w:w="10348" w:type="dxa"/>
            <w:gridSpan w:val="2"/>
            <w:shd w:val="clear" w:color="auto" w:fill="B3A7CD" w:themeFill="background2" w:themeFillTint="99"/>
          </w:tcPr>
          <w:p w14:paraId="582F5A1E" w14:textId="3665B7AA" w:rsidR="00256039" w:rsidRPr="00256039" w:rsidRDefault="00256039" w:rsidP="00256039">
            <w:pPr>
              <w:rPr>
                <w:sz w:val="30"/>
                <w:szCs w:val="30"/>
                <w:lang w:val="nl-BE"/>
              </w:rPr>
            </w:pPr>
            <w:bookmarkStart w:id="0" w:name="_Hlk84498126"/>
            <w:r w:rsidRPr="00256039">
              <w:rPr>
                <w:sz w:val="30"/>
                <w:szCs w:val="30"/>
                <w:lang w:val="fr-BE"/>
              </w:rPr>
              <w:t>Données</w:t>
            </w:r>
          </w:p>
        </w:tc>
      </w:tr>
      <w:tr w:rsidR="00256039" w14:paraId="7707B4DD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5DACB4BE" w14:textId="2174E028" w:rsidR="00256039" w:rsidRPr="00256039" w:rsidRDefault="00256039" w:rsidP="002560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256039">
              <w:rPr>
                <w:color w:val="auto"/>
                <w:lang w:val="nl-BE"/>
              </w:rPr>
              <w:t xml:space="preserve">Date de la </w:t>
            </w:r>
            <w:proofErr w:type="spellStart"/>
            <w:r w:rsidRPr="00256039">
              <w:rPr>
                <w:color w:val="auto"/>
                <w:lang w:val="nl-BE"/>
              </w:rPr>
              <w:t>demande</w:t>
            </w:r>
            <w:proofErr w:type="spellEnd"/>
            <w:r w:rsidRPr="00256039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459EC566" w14:textId="77777777" w:rsidR="00256039" w:rsidRDefault="00256039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256039" w14:paraId="5A8099A7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7DB2882E" w14:textId="43E966F9" w:rsidR="00256039" w:rsidRPr="00346878" w:rsidRDefault="00256039" w:rsidP="002560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256039">
              <w:rPr>
                <w:color w:val="auto"/>
                <w:lang w:val="nl-BE"/>
              </w:rPr>
              <w:t xml:space="preserve">Date de </w:t>
            </w:r>
            <w:proofErr w:type="spellStart"/>
            <w:r w:rsidRPr="00256039">
              <w:rPr>
                <w:color w:val="auto"/>
                <w:lang w:val="nl-BE"/>
              </w:rPr>
              <w:t>début</w:t>
            </w:r>
            <w:proofErr w:type="spellEnd"/>
            <w:r w:rsidRPr="00256039">
              <w:rPr>
                <w:color w:val="auto"/>
                <w:lang w:val="nl-BE"/>
              </w:rPr>
              <w:t xml:space="preserve"> : </w:t>
            </w:r>
          </w:p>
        </w:tc>
        <w:tc>
          <w:tcPr>
            <w:tcW w:w="7229" w:type="dxa"/>
          </w:tcPr>
          <w:p w14:paraId="451F3D54" w14:textId="77777777" w:rsidR="00256039" w:rsidRDefault="00256039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256039" w14:paraId="49B19330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12938937" w14:textId="3A212CDD" w:rsidR="00256039" w:rsidRPr="00346878" w:rsidRDefault="00256039" w:rsidP="002560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256039">
              <w:rPr>
                <w:color w:val="auto"/>
                <w:lang w:val="nl-BE"/>
              </w:rPr>
              <w:t>Date de fin :</w:t>
            </w:r>
          </w:p>
        </w:tc>
        <w:tc>
          <w:tcPr>
            <w:tcW w:w="7229" w:type="dxa"/>
          </w:tcPr>
          <w:p w14:paraId="4103CBE3" w14:textId="77777777" w:rsidR="00256039" w:rsidRDefault="00256039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10CC4" w14:paraId="774E285D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6DE6ED43" w14:textId="20583283" w:rsidR="00A10CC4" w:rsidRPr="00256039" w:rsidRDefault="00A10CC4" w:rsidP="002560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>
              <w:rPr>
                <w:color w:val="auto"/>
                <w:lang w:val="nl-BE"/>
              </w:rPr>
              <w:t>Estimation</w:t>
            </w:r>
            <w:proofErr w:type="spellEnd"/>
            <w:r>
              <w:rPr>
                <w:color w:val="auto"/>
                <w:lang w:val="nl-BE"/>
              </w:rPr>
              <w:t xml:space="preserve"> du </w:t>
            </w:r>
            <w:proofErr w:type="spellStart"/>
            <w:r>
              <w:rPr>
                <w:color w:val="auto"/>
                <w:lang w:val="nl-BE"/>
              </w:rPr>
              <w:t>nombre</w:t>
            </w:r>
            <w:proofErr w:type="spellEnd"/>
            <w:r>
              <w:rPr>
                <w:color w:val="auto"/>
                <w:lang w:val="nl-BE"/>
              </w:rPr>
              <w:t xml:space="preserve"> de jour de </w:t>
            </w:r>
            <w:proofErr w:type="spellStart"/>
            <w:r>
              <w:rPr>
                <w:color w:val="auto"/>
                <w:lang w:val="nl-BE"/>
              </w:rPr>
              <w:t>consultance</w:t>
            </w:r>
            <w:proofErr w:type="spellEnd"/>
            <w:r>
              <w:rPr>
                <w:color w:val="auto"/>
                <w:lang w:val="nl-BE"/>
              </w:rPr>
              <w:t xml:space="preserve"> </w:t>
            </w:r>
          </w:p>
        </w:tc>
        <w:tc>
          <w:tcPr>
            <w:tcW w:w="7229" w:type="dxa"/>
          </w:tcPr>
          <w:p w14:paraId="4F291D19" w14:textId="77777777" w:rsidR="00A10CC4" w:rsidRDefault="00A10CC4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256039" w14:paraId="1B95F2C1" w14:textId="77777777" w:rsidTr="00491EA3">
        <w:tc>
          <w:tcPr>
            <w:tcW w:w="3119" w:type="dxa"/>
            <w:shd w:val="clear" w:color="auto" w:fill="E5E1EE" w:themeFill="background2" w:themeFillTint="33"/>
          </w:tcPr>
          <w:p w14:paraId="3C687C78" w14:textId="106A0621" w:rsidR="00256039" w:rsidRPr="00256039" w:rsidRDefault="00AB4712" w:rsidP="002560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>
              <w:rPr>
                <w:color w:val="auto"/>
                <w:lang w:val="nl-BE"/>
              </w:rPr>
              <w:t xml:space="preserve">Ce </w:t>
            </w:r>
            <w:proofErr w:type="spellStart"/>
            <w:r>
              <w:rPr>
                <w:color w:val="auto"/>
                <w:lang w:val="nl-BE"/>
              </w:rPr>
              <w:t>projet</w:t>
            </w:r>
            <w:proofErr w:type="spellEnd"/>
            <w:r>
              <w:rPr>
                <w:color w:val="auto"/>
                <w:lang w:val="nl-BE"/>
              </w:rPr>
              <w:t xml:space="preserve"> a </w:t>
            </w:r>
            <w:proofErr w:type="spellStart"/>
            <w:r>
              <w:rPr>
                <w:color w:val="auto"/>
                <w:lang w:val="nl-BE"/>
              </w:rPr>
              <w:t>t'il</w:t>
            </w:r>
            <w:proofErr w:type="spellEnd"/>
            <w:r>
              <w:rPr>
                <w:color w:val="auto"/>
                <w:lang w:val="nl-BE"/>
              </w:rPr>
              <w:t xml:space="preserve"> </w:t>
            </w:r>
            <w:proofErr w:type="spellStart"/>
            <w:r>
              <w:rPr>
                <w:color w:val="auto"/>
                <w:lang w:val="nl-BE"/>
              </w:rPr>
              <w:t>été</w:t>
            </w:r>
            <w:proofErr w:type="spellEnd"/>
            <w:r>
              <w:rPr>
                <w:color w:val="auto"/>
                <w:lang w:val="nl-BE"/>
              </w:rPr>
              <w:t xml:space="preserve"> communiqué au CA </w:t>
            </w:r>
            <w:proofErr w:type="spellStart"/>
            <w:r>
              <w:rPr>
                <w:color w:val="auto"/>
                <w:lang w:val="nl-BE"/>
              </w:rPr>
              <w:t>ou</w:t>
            </w:r>
            <w:proofErr w:type="spellEnd"/>
            <w:r>
              <w:rPr>
                <w:color w:val="auto"/>
                <w:lang w:val="nl-BE"/>
              </w:rPr>
              <w:t xml:space="preserve"> à la </w:t>
            </w:r>
            <w:proofErr w:type="spellStart"/>
            <w:r>
              <w:rPr>
                <w:color w:val="auto"/>
                <w:lang w:val="nl-BE"/>
              </w:rPr>
              <w:t>délégation</w:t>
            </w:r>
            <w:proofErr w:type="spellEnd"/>
            <w:r>
              <w:rPr>
                <w:color w:val="auto"/>
                <w:lang w:val="nl-BE"/>
              </w:rPr>
              <w:t xml:space="preserve"> syndicale ?</w:t>
            </w:r>
          </w:p>
        </w:tc>
        <w:tc>
          <w:tcPr>
            <w:tcW w:w="7229" w:type="dxa"/>
          </w:tcPr>
          <w:p w14:paraId="0F7BCDE1" w14:textId="77777777" w:rsidR="00256039" w:rsidRDefault="00256039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bookmarkEnd w:id="0"/>
    </w:tbl>
    <w:p w14:paraId="354CA3A9" w14:textId="77777777" w:rsidR="00256039" w:rsidRPr="00256039" w:rsidRDefault="00256039" w:rsidP="00256039">
      <w:pPr>
        <w:rPr>
          <w:lang w:val="nl-BE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332"/>
        <w:gridCol w:w="7016"/>
      </w:tblGrid>
      <w:tr w:rsidR="00A93880" w:rsidRPr="00256039" w14:paraId="44F5060D" w14:textId="77777777" w:rsidTr="00491EA3">
        <w:tc>
          <w:tcPr>
            <w:tcW w:w="10348" w:type="dxa"/>
            <w:gridSpan w:val="2"/>
            <w:shd w:val="clear" w:color="auto" w:fill="B3A7CD" w:themeFill="background2" w:themeFillTint="99"/>
          </w:tcPr>
          <w:p w14:paraId="77745530" w14:textId="033A7A1B" w:rsidR="00A93880" w:rsidRPr="00256039" w:rsidRDefault="00A93880" w:rsidP="008D5E70">
            <w:pPr>
              <w:rPr>
                <w:sz w:val="30"/>
                <w:szCs w:val="30"/>
                <w:lang w:val="nl-BE"/>
              </w:rPr>
            </w:pPr>
            <w:r w:rsidRPr="00A93880">
              <w:rPr>
                <w:sz w:val="30"/>
                <w:szCs w:val="30"/>
                <w:lang w:val="fr-BE"/>
              </w:rPr>
              <w:t>Général</w:t>
            </w:r>
            <w:r>
              <w:rPr>
                <w:sz w:val="30"/>
                <w:szCs w:val="30"/>
              </w:rPr>
              <w:t xml:space="preserve"> </w:t>
            </w:r>
            <w:r w:rsidRPr="000A5115">
              <w:rPr>
                <w:sz w:val="30"/>
                <w:szCs w:val="30"/>
              </w:rPr>
              <w:t> </w:t>
            </w:r>
          </w:p>
        </w:tc>
      </w:tr>
      <w:tr w:rsidR="00A93880" w14:paraId="76E480A0" w14:textId="77777777" w:rsidTr="00491EA3">
        <w:tc>
          <w:tcPr>
            <w:tcW w:w="3332" w:type="dxa"/>
            <w:shd w:val="clear" w:color="auto" w:fill="E5E1EE" w:themeFill="background2" w:themeFillTint="33"/>
          </w:tcPr>
          <w:p w14:paraId="06F6050E" w14:textId="1E729A55" w:rsidR="00A93880" w:rsidRPr="00256039" w:rsidRDefault="00A93880" w:rsidP="00491E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491EA3">
              <w:rPr>
                <w:color w:val="auto"/>
                <w:lang w:val="nl-BE"/>
              </w:rPr>
              <w:t>Titre</w:t>
            </w:r>
            <w:proofErr w:type="spellEnd"/>
            <w:r w:rsidRPr="00491EA3">
              <w:rPr>
                <w:color w:val="auto"/>
                <w:lang w:val="nl-BE"/>
              </w:rPr>
              <w:t xml:space="preserve"> du </w:t>
            </w:r>
            <w:proofErr w:type="spellStart"/>
            <w:r w:rsidRPr="00491EA3">
              <w:rPr>
                <w:color w:val="auto"/>
                <w:lang w:val="nl-BE"/>
              </w:rPr>
              <w:t>projet</w:t>
            </w:r>
            <w:proofErr w:type="spellEnd"/>
            <w:r w:rsidRPr="00491EA3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016" w:type="dxa"/>
          </w:tcPr>
          <w:p w14:paraId="272CA5E1" w14:textId="77777777" w:rsidR="00A93880" w:rsidRDefault="00A93880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A93880" w:rsidRPr="00032D82" w14:paraId="68E34337" w14:textId="77777777" w:rsidTr="00591A2E">
        <w:tc>
          <w:tcPr>
            <w:tcW w:w="3332" w:type="dxa"/>
            <w:tcBorders>
              <w:bottom w:val="single" w:sz="4" w:space="0" w:color="auto"/>
            </w:tcBorders>
            <w:shd w:val="clear" w:color="auto" w:fill="E5E1EE" w:themeFill="background2" w:themeFillTint="33"/>
          </w:tcPr>
          <w:p w14:paraId="38A8A9BF" w14:textId="77777777" w:rsidR="00A93880" w:rsidRPr="000C55EC" w:rsidRDefault="00A93880" w:rsidP="00491E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fr-BE"/>
              </w:rPr>
            </w:pPr>
            <w:r w:rsidRPr="000C55EC">
              <w:rPr>
                <w:color w:val="auto"/>
                <w:lang w:val="fr-BE"/>
              </w:rPr>
              <w:t>Levier dans lequel entre le projet</w:t>
            </w:r>
          </w:p>
          <w:p w14:paraId="37277CCD" w14:textId="5F1EB8E9" w:rsidR="00A93880" w:rsidRPr="000C55EC" w:rsidRDefault="00A93880" w:rsidP="00491E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fr-BE"/>
              </w:rPr>
            </w:pPr>
          </w:p>
        </w:tc>
        <w:tc>
          <w:tcPr>
            <w:tcW w:w="7016" w:type="dxa"/>
          </w:tcPr>
          <w:p w14:paraId="34464DBD" w14:textId="77777777" w:rsidR="00385AB0" w:rsidRPr="00032D82" w:rsidRDefault="00385AB0" w:rsidP="00032D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fr-BE"/>
              </w:rPr>
            </w:pPr>
            <w:r w:rsidRPr="00032D82">
              <w:rPr>
                <w:noProof/>
                <w:color w:val="auto"/>
                <w:lang w:val="fr-BE"/>
              </w:rPr>
              <w:drawing>
                <wp:inline distT="0" distB="0" distL="0" distR="0" wp14:anchorId="082129D9" wp14:editId="7B4F29AB">
                  <wp:extent cx="182880" cy="175260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D82">
              <w:rPr>
                <w:color w:val="auto"/>
                <w:lang w:val="fr-BE"/>
              </w:rPr>
              <w:t>Employabilité durable  </w:t>
            </w:r>
          </w:p>
          <w:p w14:paraId="62ADC45E" w14:textId="77777777" w:rsidR="00385AB0" w:rsidRPr="00032D82" w:rsidRDefault="00385AB0" w:rsidP="00032D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fr-BE"/>
              </w:rPr>
            </w:pPr>
            <w:r w:rsidRPr="00032D82">
              <w:rPr>
                <w:noProof/>
                <w:color w:val="auto"/>
                <w:lang w:val="fr-BE"/>
              </w:rPr>
              <w:drawing>
                <wp:inline distT="0" distB="0" distL="0" distR="0" wp14:anchorId="3F533CCA" wp14:editId="774FE7C6">
                  <wp:extent cx="182880" cy="175260"/>
                  <wp:effectExtent l="0" t="0" r="762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D82">
              <w:rPr>
                <w:color w:val="auto"/>
                <w:lang w:val="fr-BE"/>
              </w:rPr>
              <w:t>Travail faisable  </w:t>
            </w:r>
          </w:p>
          <w:p w14:paraId="00EB95ED" w14:textId="7D6D65D6" w:rsidR="00385AB0" w:rsidRPr="00032D82" w:rsidRDefault="00385AB0" w:rsidP="00032D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fr-BE"/>
              </w:rPr>
            </w:pPr>
            <w:r w:rsidRPr="00032D82">
              <w:rPr>
                <w:noProof/>
                <w:color w:val="auto"/>
                <w:lang w:val="fr-BE"/>
              </w:rPr>
              <w:drawing>
                <wp:inline distT="0" distB="0" distL="0" distR="0" wp14:anchorId="6E2D39C9" wp14:editId="580EC90E">
                  <wp:extent cx="182880" cy="17526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D82">
              <w:rPr>
                <w:color w:val="auto"/>
                <w:lang w:val="fr-BE"/>
              </w:rPr>
              <w:t>Leadership engagé </w:t>
            </w:r>
          </w:p>
        </w:tc>
      </w:tr>
      <w:tr w:rsidR="00BB737A" w:rsidRPr="00256039" w14:paraId="470EA289" w14:textId="77777777" w:rsidTr="008D5E70">
        <w:tc>
          <w:tcPr>
            <w:tcW w:w="10348" w:type="dxa"/>
            <w:gridSpan w:val="2"/>
            <w:shd w:val="clear" w:color="auto" w:fill="E5E1EE" w:themeFill="background2" w:themeFillTint="33"/>
          </w:tcPr>
          <w:p w14:paraId="7D873524" w14:textId="50F6CE06" w:rsidR="00BB737A" w:rsidRPr="00014B5B" w:rsidRDefault="00FA20FF" w:rsidP="008D5E70">
            <w:pPr>
              <w:rPr>
                <w:lang w:val="fr-BE"/>
              </w:rPr>
            </w:pPr>
            <w:r w:rsidRPr="000C55EC">
              <w:rPr>
                <w:color w:val="auto"/>
                <w:lang w:val="fr-BE"/>
              </w:rPr>
              <w:t>Collaboration avec un consultant/partenaire externe</w:t>
            </w:r>
          </w:p>
        </w:tc>
      </w:tr>
      <w:tr w:rsidR="00BB737A" w14:paraId="62157AC2" w14:textId="77777777" w:rsidTr="008D5E70">
        <w:tc>
          <w:tcPr>
            <w:tcW w:w="3332" w:type="dxa"/>
            <w:shd w:val="clear" w:color="auto" w:fill="E5E1EE" w:themeFill="background2" w:themeFillTint="33"/>
          </w:tcPr>
          <w:p w14:paraId="177E305F" w14:textId="049AD5BA" w:rsidR="00BB737A" w:rsidRPr="00D147C7" w:rsidRDefault="000C0E15" w:rsidP="00D147C7">
            <w:pPr>
              <w:pStyle w:val="Paragraphedeliste"/>
              <w:rPr>
                <w:lang w:val="nl-BE"/>
              </w:rPr>
            </w:pPr>
            <w:r w:rsidRPr="00D147C7">
              <w:t>Coordonnées :</w:t>
            </w:r>
          </w:p>
        </w:tc>
        <w:tc>
          <w:tcPr>
            <w:tcW w:w="7016" w:type="dxa"/>
          </w:tcPr>
          <w:p w14:paraId="5F1274BE" w14:textId="77777777" w:rsidR="00BB737A" w:rsidRDefault="00BB737A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BB737A" w:rsidRPr="00A93880" w14:paraId="051C808A" w14:textId="77777777" w:rsidTr="008D5E70">
        <w:tc>
          <w:tcPr>
            <w:tcW w:w="3332" w:type="dxa"/>
            <w:shd w:val="clear" w:color="auto" w:fill="E5E1EE" w:themeFill="background2" w:themeFillTint="33"/>
          </w:tcPr>
          <w:p w14:paraId="6D13473B" w14:textId="32A040DA" w:rsidR="00BB737A" w:rsidRPr="00D147C7" w:rsidRDefault="00BB737A" w:rsidP="00D147C7">
            <w:pPr>
              <w:pStyle w:val="Paragraphedeliste"/>
              <w:rPr>
                <w:lang w:val="nl-BE"/>
              </w:rPr>
            </w:pPr>
            <w:r w:rsidRPr="00D147C7">
              <w:t xml:space="preserve">Description </w:t>
            </w:r>
            <w:r w:rsidR="007376E9" w:rsidRPr="00D147C7">
              <w:t>succincte</w:t>
            </w:r>
            <w:r w:rsidRPr="00D147C7">
              <w:t xml:space="preserve"> du projet</w:t>
            </w:r>
            <w:r w:rsidR="000C0E15" w:rsidRPr="00D147C7">
              <w:t xml:space="preserve"> :</w:t>
            </w:r>
          </w:p>
        </w:tc>
        <w:tc>
          <w:tcPr>
            <w:tcW w:w="7016" w:type="dxa"/>
          </w:tcPr>
          <w:p w14:paraId="17A08BB6" w14:textId="77777777" w:rsidR="00BB737A" w:rsidRDefault="00BB737A" w:rsidP="008D5E70">
            <w:pPr>
              <w:pStyle w:val="paragraph"/>
              <w:spacing w:before="0" w:beforeAutospacing="0" w:after="0" w:afterAutospacing="0"/>
              <w:ind w:left="3058"/>
              <w:textAlignment w:val="baseline"/>
              <w:rPr>
                <w:rFonts w:ascii="Soleil" w:hAnsi="Soleil" w:cs="Arial"/>
                <w:color w:val="434345"/>
              </w:rPr>
            </w:pPr>
          </w:p>
        </w:tc>
      </w:tr>
    </w:tbl>
    <w:p w14:paraId="2BE4AE78" w14:textId="77777777" w:rsidR="00A95CAB" w:rsidRDefault="00A95CAB" w:rsidP="000A511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434345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119"/>
        <w:gridCol w:w="7229"/>
      </w:tblGrid>
      <w:tr w:rsidR="0046366B" w:rsidRPr="00256039" w14:paraId="35644203" w14:textId="77777777" w:rsidTr="008D5E70">
        <w:tc>
          <w:tcPr>
            <w:tcW w:w="10348" w:type="dxa"/>
            <w:gridSpan w:val="2"/>
            <w:shd w:val="clear" w:color="auto" w:fill="B3A7CD" w:themeFill="background2" w:themeFillTint="99"/>
          </w:tcPr>
          <w:p w14:paraId="3F6C3619" w14:textId="175652F0" w:rsidR="0046366B" w:rsidRPr="00256039" w:rsidRDefault="0046366B" w:rsidP="0046366B">
            <w:pPr>
              <w:rPr>
                <w:sz w:val="30"/>
                <w:szCs w:val="30"/>
                <w:lang w:val="nl-BE"/>
              </w:rPr>
            </w:pPr>
            <w:r w:rsidRPr="0046366B">
              <w:rPr>
                <w:sz w:val="30"/>
                <w:szCs w:val="30"/>
                <w:lang w:val="fr-BE"/>
              </w:rPr>
              <w:t>Financement</w:t>
            </w:r>
          </w:p>
        </w:tc>
      </w:tr>
      <w:tr w:rsidR="0046366B" w14:paraId="68AD0C37" w14:textId="77777777" w:rsidTr="008D5E70">
        <w:tc>
          <w:tcPr>
            <w:tcW w:w="3119" w:type="dxa"/>
            <w:shd w:val="clear" w:color="auto" w:fill="E5E1EE" w:themeFill="background2" w:themeFillTint="33"/>
          </w:tcPr>
          <w:p w14:paraId="62453A44" w14:textId="2931FBFC" w:rsidR="0046366B" w:rsidRPr="00256039" w:rsidRDefault="00AB4712" w:rsidP="00C95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>
              <w:rPr>
                <w:color w:val="auto"/>
                <w:lang w:val="nl-BE"/>
              </w:rPr>
              <w:t>Budget</w:t>
            </w:r>
            <w:r w:rsidR="0046366B" w:rsidRPr="00C959FA">
              <w:rPr>
                <w:color w:val="auto"/>
                <w:lang w:val="nl-BE"/>
              </w:rPr>
              <w:t> </w:t>
            </w:r>
            <w:proofErr w:type="spellStart"/>
            <w:r w:rsidR="00F2341E">
              <w:rPr>
                <w:color w:val="auto"/>
                <w:lang w:val="nl-BE"/>
              </w:rPr>
              <w:t>estimé</w:t>
            </w:r>
            <w:proofErr w:type="spellEnd"/>
            <w:r w:rsidR="00F2341E">
              <w:rPr>
                <w:color w:val="auto"/>
                <w:lang w:val="nl-BE"/>
              </w:rPr>
              <w:t xml:space="preserve"> </w:t>
            </w:r>
          </w:p>
        </w:tc>
        <w:tc>
          <w:tcPr>
            <w:tcW w:w="7229" w:type="dxa"/>
          </w:tcPr>
          <w:p w14:paraId="14D91FFE" w14:textId="77777777" w:rsidR="0046366B" w:rsidRDefault="0046366B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F2341E" w14:paraId="40B72A8A" w14:textId="77777777" w:rsidTr="008D5E70">
        <w:tc>
          <w:tcPr>
            <w:tcW w:w="3119" w:type="dxa"/>
            <w:shd w:val="clear" w:color="auto" w:fill="E5E1EE" w:themeFill="background2" w:themeFillTint="33"/>
          </w:tcPr>
          <w:p w14:paraId="45B5D917" w14:textId="4F064986" w:rsidR="00F2341E" w:rsidRDefault="00F2341E" w:rsidP="00C95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>
              <w:rPr>
                <w:color w:val="auto"/>
                <w:lang w:val="nl-BE"/>
              </w:rPr>
              <w:t>Facture</w:t>
            </w:r>
            <w:proofErr w:type="spellEnd"/>
            <w:r>
              <w:rPr>
                <w:color w:val="auto"/>
                <w:lang w:val="nl-BE"/>
              </w:rPr>
              <w:t xml:space="preserve"> </w:t>
            </w:r>
          </w:p>
        </w:tc>
        <w:tc>
          <w:tcPr>
            <w:tcW w:w="7229" w:type="dxa"/>
          </w:tcPr>
          <w:p w14:paraId="6C562ADC" w14:textId="77777777" w:rsidR="00F2341E" w:rsidRDefault="00F2341E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46366B" w14:paraId="0FD73C28" w14:textId="77777777" w:rsidTr="008D5E70">
        <w:tc>
          <w:tcPr>
            <w:tcW w:w="3119" w:type="dxa"/>
            <w:shd w:val="clear" w:color="auto" w:fill="E5E1EE" w:themeFill="background2" w:themeFillTint="33"/>
          </w:tcPr>
          <w:p w14:paraId="51BA9BFB" w14:textId="72A62D94" w:rsidR="0046366B" w:rsidRPr="00346878" w:rsidRDefault="0046366B" w:rsidP="00C95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proofErr w:type="spellStart"/>
            <w:r w:rsidRPr="00C959FA">
              <w:rPr>
                <w:color w:val="auto"/>
                <w:lang w:val="nl-BE"/>
              </w:rPr>
              <w:t>Autres</w:t>
            </w:r>
            <w:proofErr w:type="spellEnd"/>
            <w:r w:rsidRPr="00C959FA">
              <w:rPr>
                <w:color w:val="auto"/>
                <w:lang w:val="nl-BE"/>
              </w:rPr>
              <w:t xml:space="preserve"> </w:t>
            </w:r>
            <w:proofErr w:type="spellStart"/>
            <w:r w:rsidRPr="00C959FA">
              <w:rPr>
                <w:color w:val="auto"/>
                <w:lang w:val="nl-BE"/>
              </w:rPr>
              <w:t>subventions</w:t>
            </w:r>
            <w:proofErr w:type="spellEnd"/>
            <w:r w:rsidRPr="00C959FA">
              <w:rPr>
                <w:color w:val="auto"/>
                <w:lang w:val="nl-BE"/>
              </w:rPr>
              <w:t xml:space="preserve"> </w:t>
            </w:r>
            <w:proofErr w:type="spellStart"/>
            <w:r w:rsidRPr="00C959FA">
              <w:rPr>
                <w:color w:val="auto"/>
                <w:lang w:val="nl-BE"/>
              </w:rPr>
              <w:t>prévues</w:t>
            </w:r>
            <w:proofErr w:type="spellEnd"/>
            <w:r w:rsidRPr="00C959FA">
              <w:rPr>
                <w:color w:val="auto"/>
                <w:lang w:val="nl-BE"/>
              </w:rPr>
              <w:t xml:space="preserve"> :</w:t>
            </w:r>
          </w:p>
        </w:tc>
        <w:tc>
          <w:tcPr>
            <w:tcW w:w="7229" w:type="dxa"/>
          </w:tcPr>
          <w:p w14:paraId="7EFECBA4" w14:textId="77777777" w:rsidR="0046366B" w:rsidRDefault="0046366B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46366B" w14:paraId="0325E62A" w14:textId="77777777" w:rsidTr="008D5E70">
        <w:tc>
          <w:tcPr>
            <w:tcW w:w="3119" w:type="dxa"/>
            <w:shd w:val="clear" w:color="auto" w:fill="E5E1EE" w:themeFill="background2" w:themeFillTint="33"/>
          </w:tcPr>
          <w:p w14:paraId="4F2B7B75" w14:textId="044CE250" w:rsidR="0046366B" w:rsidRPr="00346878" w:rsidRDefault="0046366B" w:rsidP="00C95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C959FA">
              <w:rPr>
                <w:color w:val="auto"/>
                <w:lang w:val="nl-BE"/>
              </w:rPr>
              <w:t>IBAN (</w:t>
            </w:r>
            <w:proofErr w:type="spellStart"/>
            <w:r w:rsidRPr="00C959FA">
              <w:rPr>
                <w:color w:val="auto"/>
                <w:lang w:val="nl-BE"/>
              </w:rPr>
              <w:t>société</w:t>
            </w:r>
            <w:proofErr w:type="spellEnd"/>
            <w:r w:rsidRPr="00C959FA">
              <w:rPr>
                <w:color w:val="auto"/>
                <w:lang w:val="nl-BE"/>
              </w:rPr>
              <w:t>) : </w:t>
            </w:r>
          </w:p>
        </w:tc>
        <w:tc>
          <w:tcPr>
            <w:tcW w:w="7229" w:type="dxa"/>
          </w:tcPr>
          <w:p w14:paraId="522C28CB" w14:textId="77777777" w:rsidR="0046366B" w:rsidRDefault="0046366B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46366B" w14:paraId="22F0490B" w14:textId="77777777" w:rsidTr="008D5E70">
        <w:tc>
          <w:tcPr>
            <w:tcW w:w="3119" w:type="dxa"/>
            <w:shd w:val="clear" w:color="auto" w:fill="E5E1EE" w:themeFill="background2" w:themeFillTint="33"/>
          </w:tcPr>
          <w:p w14:paraId="5FFB9ABE" w14:textId="6E2F911B" w:rsidR="0046366B" w:rsidRPr="00256039" w:rsidRDefault="00C959FA" w:rsidP="00C95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color w:val="auto"/>
                <w:lang w:val="nl-BE"/>
              </w:rPr>
            </w:pPr>
            <w:r w:rsidRPr="00C959FA">
              <w:rPr>
                <w:color w:val="auto"/>
                <w:lang w:val="nl-BE"/>
              </w:rPr>
              <w:t>BIC (</w:t>
            </w:r>
            <w:proofErr w:type="spellStart"/>
            <w:r w:rsidRPr="00C959FA">
              <w:rPr>
                <w:color w:val="auto"/>
                <w:lang w:val="nl-BE"/>
              </w:rPr>
              <w:t>société</w:t>
            </w:r>
            <w:proofErr w:type="spellEnd"/>
            <w:r w:rsidRPr="00C959FA">
              <w:rPr>
                <w:color w:val="auto"/>
                <w:lang w:val="nl-BE"/>
              </w:rPr>
              <w:t>) : </w:t>
            </w:r>
          </w:p>
        </w:tc>
        <w:tc>
          <w:tcPr>
            <w:tcW w:w="7229" w:type="dxa"/>
          </w:tcPr>
          <w:p w14:paraId="526C61C9" w14:textId="77777777" w:rsidR="0046366B" w:rsidRDefault="0046366B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</w:tbl>
    <w:p w14:paraId="60F274BB" w14:textId="50751142" w:rsidR="007376E9" w:rsidRDefault="007376E9" w:rsidP="000A511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816EAD"/>
        </w:rPr>
      </w:pPr>
    </w:p>
    <w:p w14:paraId="3623FD53" w14:textId="1DBA25A8" w:rsidR="007376E9" w:rsidRDefault="007376E9" w:rsidP="000A511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816EAD"/>
        </w:rPr>
      </w:pPr>
    </w:p>
    <w:p w14:paraId="094362F8" w14:textId="77777777" w:rsidR="007376E9" w:rsidRDefault="007376E9" w:rsidP="000A511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816EAD"/>
        </w:rPr>
      </w:pPr>
    </w:p>
    <w:p w14:paraId="64327738" w14:textId="12AE21B9" w:rsidR="000A5115" w:rsidRDefault="000A5115" w:rsidP="000A5115">
      <w:pPr>
        <w:pStyle w:val="Titre3"/>
        <w:rPr>
          <w:sz w:val="36"/>
          <w:szCs w:val="36"/>
        </w:rPr>
      </w:pPr>
      <w:r w:rsidRPr="000A5115">
        <w:rPr>
          <w:sz w:val="36"/>
          <w:szCs w:val="36"/>
        </w:rPr>
        <w:t>Evaluat</w:t>
      </w:r>
      <w:r>
        <w:rPr>
          <w:sz w:val="36"/>
          <w:szCs w:val="36"/>
        </w:rPr>
        <w:t>ion</w:t>
      </w: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3332"/>
        <w:gridCol w:w="7016"/>
      </w:tblGrid>
      <w:tr w:rsidR="00335C22" w:rsidRPr="00256039" w14:paraId="6EA030E1" w14:textId="77777777" w:rsidTr="008D5E70">
        <w:tc>
          <w:tcPr>
            <w:tcW w:w="10348" w:type="dxa"/>
            <w:gridSpan w:val="2"/>
            <w:shd w:val="clear" w:color="auto" w:fill="B3A7CD" w:themeFill="background2" w:themeFillTint="99"/>
          </w:tcPr>
          <w:p w14:paraId="54CA4404" w14:textId="527C7759" w:rsidR="00335C22" w:rsidRPr="005F0796" w:rsidRDefault="005F0796" w:rsidP="008D5E70">
            <w:pPr>
              <w:rPr>
                <w:sz w:val="30"/>
                <w:szCs w:val="30"/>
              </w:rPr>
            </w:pPr>
            <w:r w:rsidRPr="005F0796">
              <w:rPr>
                <w:sz w:val="30"/>
                <w:szCs w:val="30"/>
                <w:lang w:val="fr-BE"/>
              </w:rPr>
              <w:t>Paramètres</w:t>
            </w:r>
          </w:p>
        </w:tc>
      </w:tr>
      <w:tr w:rsidR="00014B5B" w:rsidRPr="00256039" w14:paraId="7052543A" w14:textId="77777777" w:rsidTr="00014B5B">
        <w:tc>
          <w:tcPr>
            <w:tcW w:w="10348" w:type="dxa"/>
            <w:gridSpan w:val="2"/>
            <w:shd w:val="clear" w:color="auto" w:fill="E5E1EE" w:themeFill="background2" w:themeFillTint="33"/>
          </w:tcPr>
          <w:p w14:paraId="68BE871D" w14:textId="6DAEE64B" w:rsidR="00014B5B" w:rsidRPr="00014B5B" w:rsidRDefault="00014B5B" w:rsidP="00014B5B">
            <w:pPr>
              <w:rPr>
                <w:lang w:val="fr-BE"/>
              </w:rPr>
            </w:pPr>
            <w:r w:rsidRPr="00A27CF3">
              <w:rPr>
                <w:lang w:val="fr-BE"/>
              </w:rPr>
              <w:t>Décrivez, pour les paramètres suivants, dans quelle mesure le projet proposé y répond, ou comment ces paramètres sont traités dans le projet :</w:t>
            </w:r>
          </w:p>
        </w:tc>
      </w:tr>
      <w:tr w:rsidR="00335C22" w14:paraId="2AFF71C3" w14:textId="77777777" w:rsidTr="008D5E70">
        <w:tc>
          <w:tcPr>
            <w:tcW w:w="3332" w:type="dxa"/>
            <w:shd w:val="clear" w:color="auto" w:fill="E5E1EE" w:themeFill="background2" w:themeFillTint="33"/>
          </w:tcPr>
          <w:p w14:paraId="1280295E" w14:textId="5C45BAAA" w:rsidR="00335C22" w:rsidRPr="00014B5B" w:rsidRDefault="00014B5B" w:rsidP="00D147C7">
            <w:pPr>
              <w:pStyle w:val="Paragraphedeliste"/>
            </w:pPr>
            <w:r w:rsidRPr="00014B5B">
              <w:t xml:space="preserve">Durabilité : </w:t>
            </w:r>
          </w:p>
        </w:tc>
        <w:tc>
          <w:tcPr>
            <w:tcW w:w="7016" w:type="dxa"/>
          </w:tcPr>
          <w:p w14:paraId="59BFB7EA" w14:textId="77777777" w:rsidR="00335C22" w:rsidRDefault="00335C22" w:rsidP="008D5E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BE"/>
              </w:rPr>
            </w:pPr>
          </w:p>
        </w:tc>
      </w:tr>
      <w:tr w:rsidR="00014B5B" w:rsidRPr="00A93880" w14:paraId="05766BE9" w14:textId="77777777" w:rsidTr="00014B5B">
        <w:tc>
          <w:tcPr>
            <w:tcW w:w="3332" w:type="dxa"/>
            <w:shd w:val="clear" w:color="auto" w:fill="E5E1EE" w:themeFill="background2" w:themeFillTint="33"/>
          </w:tcPr>
          <w:p w14:paraId="3D33DAD1" w14:textId="5EE3950C" w:rsidR="00014B5B" w:rsidRPr="00014B5B" w:rsidRDefault="00014B5B" w:rsidP="00D147C7">
            <w:pPr>
              <w:pStyle w:val="Paragraphedeliste"/>
              <w:rPr>
                <w:color w:val="434345" w:themeColor="text2"/>
              </w:rPr>
            </w:pPr>
            <w:r w:rsidRPr="00014B5B">
              <w:t xml:space="preserve">Ouverture : </w:t>
            </w:r>
          </w:p>
        </w:tc>
        <w:tc>
          <w:tcPr>
            <w:tcW w:w="7016" w:type="dxa"/>
          </w:tcPr>
          <w:p w14:paraId="095E65DC" w14:textId="77777777" w:rsidR="00014B5B" w:rsidRDefault="00014B5B" w:rsidP="008D5E70">
            <w:pPr>
              <w:pStyle w:val="paragraph"/>
              <w:spacing w:before="0" w:beforeAutospacing="0" w:after="0" w:afterAutospacing="0"/>
              <w:ind w:left="3058"/>
              <w:textAlignment w:val="baseline"/>
              <w:rPr>
                <w:rFonts w:ascii="Soleil" w:hAnsi="Soleil" w:cs="Arial"/>
                <w:color w:val="434345"/>
              </w:rPr>
            </w:pPr>
          </w:p>
        </w:tc>
      </w:tr>
      <w:tr w:rsidR="00014B5B" w:rsidRPr="00A93880" w14:paraId="324CA643" w14:textId="77777777" w:rsidTr="009E6FCC">
        <w:tc>
          <w:tcPr>
            <w:tcW w:w="3332" w:type="dxa"/>
            <w:shd w:val="clear" w:color="auto" w:fill="E5E1EE" w:themeFill="background2" w:themeFillTint="33"/>
          </w:tcPr>
          <w:p w14:paraId="7439A398" w14:textId="1E06A4BC" w:rsidR="00014B5B" w:rsidRPr="009E6FCC" w:rsidRDefault="009E6FCC" w:rsidP="00D147C7">
            <w:pPr>
              <w:pStyle w:val="Paragraphedeliste"/>
            </w:pPr>
            <w:r w:rsidRPr="009E6FCC">
              <w:t xml:space="preserve">Engagement : </w:t>
            </w:r>
          </w:p>
        </w:tc>
        <w:tc>
          <w:tcPr>
            <w:tcW w:w="7016" w:type="dxa"/>
          </w:tcPr>
          <w:p w14:paraId="6245FECB" w14:textId="77777777" w:rsidR="00014B5B" w:rsidRDefault="00014B5B" w:rsidP="008D5E70">
            <w:pPr>
              <w:pStyle w:val="paragraph"/>
              <w:spacing w:before="0" w:beforeAutospacing="0" w:after="0" w:afterAutospacing="0"/>
              <w:ind w:left="3058"/>
              <w:textAlignment w:val="baseline"/>
              <w:rPr>
                <w:rFonts w:ascii="Soleil" w:hAnsi="Soleil" w:cs="Arial"/>
                <w:color w:val="434345"/>
              </w:rPr>
            </w:pPr>
          </w:p>
        </w:tc>
      </w:tr>
      <w:tr w:rsidR="009E6FCC" w:rsidRPr="00A93880" w14:paraId="1A3C9A6A" w14:textId="77777777" w:rsidTr="008D5E70">
        <w:tc>
          <w:tcPr>
            <w:tcW w:w="3332" w:type="dxa"/>
            <w:tcBorders>
              <w:bottom w:val="single" w:sz="4" w:space="0" w:color="auto"/>
            </w:tcBorders>
            <w:shd w:val="clear" w:color="auto" w:fill="E5E1EE" w:themeFill="background2" w:themeFillTint="33"/>
          </w:tcPr>
          <w:p w14:paraId="1D03858D" w14:textId="3A59293A" w:rsidR="009E6FCC" w:rsidRPr="009E6FCC" w:rsidRDefault="009E6FCC" w:rsidP="00D147C7">
            <w:pPr>
              <w:pStyle w:val="Paragraphedeliste"/>
              <w:rPr>
                <w:lang w:val="en-US"/>
              </w:rPr>
            </w:pPr>
            <w:r>
              <w:t>Innovation :</w:t>
            </w:r>
          </w:p>
        </w:tc>
        <w:tc>
          <w:tcPr>
            <w:tcW w:w="7016" w:type="dxa"/>
          </w:tcPr>
          <w:p w14:paraId="2B273583" w14:textId="77777777" w:rsidR="009E6FCC" w:rsidRDefault="009E6FCC" w:rsidP="008D5E70">
            <w:pPr>
              <w:pStyle w:val="paragraph"/>
              <w:spacing w:before="0" w:beforeAutospacing="0" w:after="0" w:afterAutospacing="0"/>
              <w:ind w:left="3058"/>
              <w:textAlignment w:val="baseline"/>
              <w:rPr>
                <w:rFonts w:ascii="Soleil" w:hAnsi="Soleil" w:cs="Arial"/>
                <w:color w:val="434345"/>
              </w:rPr>
            </w:pPr>
          </w:p>
        </w:tc>
      </w:tr>
    </w:tbl>
    <w:p w14:paraId="3D50834F" w14:textId="3699B8AB" w:rsidR="00335C22" w:rsidRDefault="00335C22" w:rsidP="00335C22">
      <w:pPr>
        <w:rPr>
          <w:lang w:val="nl-BE"/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9E6FCC" w:rsidRPr="00256039" w14:paraId="3A6A701D" w14:textId="77777777" w:rsidTr="008D5E70">
        <w:tc>
          <w:tcPr>
            <w:tcW w:w="10348" w:type="dxa"/>
            <w:shd w:val="clear" w:color="auto" w:fill="B3A7CD" w:themeFill="background2" w:themeFillTint="99"/>
          </w:tcPr>
          <w:p w14:paraId="501E6DE3" w14:textId="0E477742" w:rsidR="009E6FCC" w:rsidRPr="005F0796" w:rsidRDefault="009E6FCC" w:rsidP="008D5E70">
            <w:pPr>
              <w:rPr>
                <w:sz w:val="30"/>
                <w:szCs w:val="30"/>
              </w:rPr>
            </w:pPr>
            <w:r w:rsidRPr="009E6FCC">
              <w:rPr>
                <w:sz w:val="30"/>
                <w:szCs w:val="30"/>
                <w:lang w:val="fr-BE"/>
              </w:rPr>
              <w:t>Résultats</w:t>
            </w:r>
            <w:r w:rsidR="0031249A">
              <w:rPr>
                <w:sz w:val="30"/>
                <w:szCs w:val="30"/>
                <w:lang w:val="fr-BE"/>
              </w:rPr>
              <w:t xml:space="preserve"> / Impact</w:t>
            </w:r>
          </w:p>
        </w:tc>
      </w:tr>
      <w:tr w:rsidR="009E6FCC" w:rsidRPr="00256039" w14:paraId="7C4B199C" w14:textId="77777777" w:rsidTr="008D5E70">
        <w:tc>
          <w:tcPr>
            <w:tcW w:w="10348" w:type="dxa"/>
            <w:shd w:val="clear" w:color="auto" w:fill="E5E1EE" w:themeFill="background2" w:themeFillTint="33"/>
          </w:tcPr>
          <w:p w14:paraId="153D375A" w14:textId="7C323A6C" w:rsidR="009E6FCC" w:rsidRDefault="009E6FCC" w:rsidP="008D5E70">
            <w:pPr>
              <w:rPr>
                <w:lang w:val="fr-BE"/>
              </w:rPr>
            </w:pPr>
            <w:r w:rsidRPr="009E6FCC">
              <w:rPr>
                <w:lang w:val="fr-BE"/>
              </w:rPr>
              <w:t>Quels sont les résultats attendus (</w:t>
            </w:r>
            <w:r w:rsidR="00B40071">
              <w:rPr>
                <w:lang w:val="fr-BE"/>
              </w:rPr>
              <w:t xml:space="preserve">description, </w:t>
            </w:r>
            <w:r w:rsidRPr="009E6FCC">
              <w:rPr>
                <w:lang w:val="fr-BE"/>
              </w:rPr>
              <w:t>critères de mesures</w:t>
            </w:r>
            <w:r w:rsidR="00283F54">
              <w:rPr>
                <w:lang w:val="fr-BE"/>
              </w:rPr>
              <w:t xml:space="preserve"> intermédiaires et finaux</w:t>
            </w:r>
            <w:r w:rsidRPr="009E6FCC">
              <w:rPr>
                <w:lang w:val="fr-BE"/>
              </w:rPr>
              <w:t>, etc.)</w:t>
            </w:r>
            <w:r w:rsidR="00FA11F1">
              <w:rPr>
                <w:lang w:val="fr-BE"/>
              </w:rPr>
              <w:t>.</w:t>
            </w:r>
          </w:p>
          <w:p w14:paraId="205BC96D" w14:textId="48AEFD24" w:rsidR="00283F54" w:rsidRPr="00014B5B" w:rsidRDefault="00283F54" w:rsidP="008D5E70">
            <w:pPr>
              <w:rPr>
                <w:lang w:val="fr-BE"/>
              </w:rPr>
            </w:pPr>
            <w:r>
              <w:rPr>
                <w:lang w:val="fr-BE"/>
              </w:rPr>
              <w:t xml:space="preserve">Eléments mis en place pour assurer </w:t>
            </w:r>
            <w:r w:rsidR="00FA11F1">
              <w:rPr>
                <w:lang w:val="fr-BE"/>
              </w:rPr>
              <w:t>la réussite du projet.</w:t>
            </w:r>
          </w:p>
        </w:tc>
      </w:tr>
      <w:tr w:rsidR="009E6FCC" w:rsidRPr="00256039" w14:paraId="208BC465" w14:textId="77777777" w:rsidTr="009E6FCC">
        <w:tc>
          <w:tcPr>
            <w:tcW w:w="10348" w:type="dxa"/>
            <w:shd w:val="clear" w:color="auto" w:fill="auto"/>
          </w:tcPr>
          <w:p w14:paraId="1ADDAB38" w14:textId="77777777" w:rsidR="009E6FCC" w:rsidRDefault="009E6FCC" w:rsidP="008D5E70">
            <w:pPr>
              <w:rPr>
                <w:lang w:val="fr-BE"/>
              </w:rPr>
            </w:pPr>
          </w:p>
          <w:p w14:paraId="6B585C1E" w14:textId="77777777" w:rsidR="00D04F37" w:rsidRDefault="00D04F37" w:rsidP="008D5E70">
            <w:pPr>
              <w:rPr>
                <w:lang w:val="fr-BE"/>
              </w:rPr>
            </w:pPr>
          </w:p>
          <w:p w14:paraId="2F1C9271" w14:textId="77777777" w:rsidR="00D04F37" w:rsidRDefault="00D04F37" w:rsidP="008D5E70">
            <w:pPr>
              <w:rPr>
                <w:lang w:val="fr-BE"/>
              </w:rPr>
            </w:pPr>
          </w:p>
          <w:p w14:paraId="611D86B3" w14:textId="77777777" w:rsidR="00D04F37" w:rsidRDefault="00D04F37" w:rsidP="008D5E70">
            <w:pPr>
              <w:rPr>
                <w:lang w:val="fr-BE"/>
              </w:rPr>
            </w:pPr>
          </w:p>
          <w:p w14:paraId="79FE017B" w14:textId="762AC03B" w:rsidR="00D04F37" w:rsidRPr="009E6FCC" w:rsidRDefault="00D04F37" w:rsidP="008D5E70">
            <w:pPr>
              <w:rPr>
                <w:lang w:val="fr-BE"/>
              </w:rPr>
            </w:pPr>
          </w:p>
        </w:tc>
      </w:tr>
      <w:tr w:rsidR="009E6FCC" w:rsidRPr="00256039" w14:paraId="1E7B1EE2" w14:textId="77777777" w:rsidTr="00D04F37">
        <w:tc>
          <w:tcPr>
            <w:tcW w:w="10348" w:type="dxa"/>
            <w:shd w:val="clear" w:color="auto" w:fill="E5E1EE" w:themeFill="background2" w:themeFillTint="33"/>
          </w:tcPr>
          <w:p w14:paraId="13D64754" w14:textId="7D7DA664" w:rsidR="009E6FCC" w:rsidRPr="009E6FCC" w:rsidRDefault="00D04F37" w:rsidP="00D04F37">
            <w:pPr>
              <w:shd w:val="clear" w:color="auto" w:fill="E5E1EE" w:themeFill="background2" w:themeFillTint="33"/>
              <w:rPr>
                <w:lang w:val="fr-BE"/>
              </w:rPr>
            </w:pPr>
            <w:r w:rsidRPr="00D04F37">
              <w:rPr>
                <w:lang w:val="fr-BE"/>
              </w:rPr>
              <w:t>Comment le projet sera t’il évalué ?</w:t>
            </w:r>
          </w:p>
        </w:tc>
      </w:tr>
      <w:tr w:rsidR="009E6FCC" w:rsidRPr="00256039" w14:paraId="7FAE6F66" w14:textId="77777777" w:rsidTr="009E6FCC">
        <w:tc>
          <w:tcPr>
            <w:tcW w:w="10348" w:type="dxa"/>
            <w:shd w:val="clear" w:color="auto" w:fill="auto"/>
          </w:tcPr>
          <w:p w14:paraId="151DE28E" w14:textId="77777777" w:rsidR="009E6FCC" w:rsidRDefault="009E6FCC" w:rsidP="008D5E70">
            <w:pPr>
              <w:rPr>
                <w:lang w:val="fr-BE"/>
              </w:rPr>
            </w:pPr>
          </w:p>
          <w:p w14:paraId="43617F57" w14:textId="77777777" w:rsidR="00D04F37" w:rsidRDefault="00D04F37" w:rsidP="008D5E70">
            <w:pPr>
              <w:rPr>
                <w:lang w:val="fr-BE"/>
              </w:rPr>
            </w:pPr>
          </w:p>
          <w:p w14:paraId="6CB28A2A" w14:textId="77777777" w:rsidR="00D04F37" w:rsidRDefault="00D04F37" w:rsidP="008D5E70">
            <w:pPr>
              <w:rPr>
                <w:lang w:val="fr-BE"/>
              </w:rPr>
            </w:pPr>
          </w:p>
          <w:p w14:paraId="69705AEC" w14:textId="77777777" w:rsidR="00D04F37" w:rsidRDefault="00D04F37" w:rsidP="008D5E70">
            <w:pPr>
              <w:rPr>
                <w:lang w:val="fr-BE"/>
              </w:rPr>
            </w:pPr>
          </w:p>
          <w:p w14:paraId="1EC827E0" w14:textId="165D0E5E" w:rsidR="00D04F37" w:rsidRPr="009E6FCC" w:rsidRDefault="00D04F37" w:rsidP="008D5E70">
            <w:pPr>
              <w:rPr>
                <w:lang w:val="fr-BE"/>
              </w:rPr>
            </w:pPr>
          </w:p>
        </w:tc>
      </w:tr>
    </w:tbl>
    <w:p w14:paraId="2439522D" w14:textId="1F55B611" w:rsidR="001B74AE" w:rsidRDefault="001B74AE" w:rsidP="00D04F37">
      <w:pPr>
        <w:pStyle w:val="paragraph"/>
        <w:spacing w:before="0" w:beforeAutospacing="0" w:after="0" w:afterAutospacing="0"/>
        <w:textAlignment w:val="baseline"/>
        <w:rPr>
          <w:rStyle w:val="Accentuationlgre"/>
          <w:rFonts w:ascii="Arial" w:hAnsi="Arial" w:cs="Arial"/>
          <w:i w:val="0"/>
          <w:iCs w:val="0"/>
          <w:color w:val="434345"/>
        </w:rPr>
      </w:pPr>
    </w:p>
    <w:p w14:paraId="21BEA4F3" w14:textId="29CAB99F" w:rsidR="00D147C7" w:rsidRDefault="00D147C7" w:rsidP="00D04F37">
      <w:pPr>
        <w:pStyle w:val="paragraph"/>
        <w:spacing w:before="0" w:beforeAutospacing="0" w:after="0" w:afterAutospacing="0"/>
        <w:textAlignment w:val="baseline"/>
        <w:rPr>
          <w:rStyle w:val="Accentuationlgre"/>
          <w:rFonts w:ascii="Arial" w:hAnsi="Arial" w:cs="Arial"/>
          <w:i w:val="0"/>
          <w:iCs w:val="0"/>
          <w:color w:val="434345"/>
        </w:rPr>
      </w:pPr>
    </w:p>
    <w:p w14:paraId="613FDD34" w14:textId="73596335" w:rsidR="00D147C7" w:rsidRDefault="00AB4712" w:rsidP="00D04F37">
      <w:pPr>
        <w:pStyle w:val="paragraph"/>
        <w:spacing w:before="0" w:beforeAutospacing="0" w:after="0" w:afterAutospacing="0"/>
        <w:textAlignment w:val="baseline"/>
        <w:rPr>
          <w:rStyle w:val="Accentuationlgre"/>
          <w:rFonts w:ascii="Arial" w:hAnsi="Arial" w:cs="Arial"/>
          <w:i w:val="0"/>
          <w:iCs w:val="0"/>
          <w:color w:val="434345"/>
        </w:rPr>
      </w:pPr>
      <w:r>
        <w:rPr>
          <w:rStyle w:val="Accentuationlgre"/>
          <w:rFonts w:ascii="Arial" w:hAnsi="Arial" w:cs="Arial"/>
          <w:i w:val="0"/>
          <w:iCs w:val="0"/>
          <w:color w:val="434345"/>
        </w:rPr>
        <w:t>Merci de soumettre ce formulaire à :</w:t>
      </w:r>
    </w:p>
    <w:p w14:paraId="473FECA7" w14:textId="7A669B01" w:rsidR="00AB4712" w:rsidRDefault="00AB4712" w:rsidP="00D04F37">
      <w:pPr>
        <w:pStyle w:val="paragraph"/>
        <w:spacing w:before="0" w:beforeAutospacing="0" w:after="0" w:afterAutospacing="0"/>
        <w:textAlignment w:val="baseline"/>
        <w:rPr>
          <w:rStyle w:val="Accentuationlgre"/>
          <w:rFonts w:ascii="Arial" w:hAnsi="Arial" w:cs="Arial"/>
          <w:i w:val="0"/>
          <w:iCs w:val="0"/>
          <w:color w:val="434345"/>
        </w:rPr>
      </w:pPr>
    </w:p>
    <w:p w14:paraId="43C94C14" w14:textId="77777777" w:rsidR="00AB4712" w:rsidRDefault="00AB4712" w:rsidP="00AB4712">
      <w:pPr>
        <w:rPr>
          <w:rFonts w:ascii="Nirmala UI" w:eastAsiaTheme="minorEastAsia" w:hAnsi="Nirmala UI" w:cs="Nirmala UI"/>
          <w:b/>
          <w:bCs/>
          <w:noProof/>
          <w:color w:val="595959"/>
          <w:sz w:val="22"/>
          <w:szCs w:val="22"/>
          <w:lang w:val="fr-BE" w:eastAsia="fr-BE"/>
        </w:rPr>
      </w:pPr>
      <w:bookmarkStart w:id="1" w:name="_MailAutoSig"/>
      <w:r>
        <w:rPr>
          <w:rFonts w:ascii="Nirmala UI" w:eastAsiaTheme="minorEastAsia" w:hAnsi="Nirmala UI" w:cs="Nirmala UI"/>
          <w:b/>
          <w:bCs/>
          <w:noProof/>
          <w:color w:val="595959"/>
          <w:lang w:eastAsia="fr-BE"/>
        </w:rPr>
        <w:t xml:space="preserve">Alexandra Defontaine </w:t>
      </w:r>
    </w:p>
    <w:p w14:paraId="1C786226" w14:textId="77777777" w:rsidR="00AB4712" w:rsidRDefault="00AB4712" w:rsidP="00AB4712">
      <w:pPr>
        <w:rPr>
          <w:rFonts w:ascii="Nirmala UI" w:eastAsiaTheme="minorEastAsia" w:hAnsi="Nirmala UI" w:cs="Nirmala UI"/>
          <w:b/>
          <w:bCs/>
          <w:noProof/>
          <w:color w:val="595959"/>
          <w:sz w:val="20"/>
          <w:szCs w:val="20"/>
          <w:lang w:eastAsia="fr-BE"/>
        </w:rPr>
      </w:pPr>
      <w:r>
        <w:rPr>
          <w:rFonts w:ascii="Nirmala UI" w:eastAsiaTheme="minorEastAsia" w:hAnsi="Nirmala UI" w:cs="Nirmala UI"/>
          <w:noProof/>
          <w:color w:val="595959"/>
          <w:sz w:val="20"/>
          <w:szCs w:val="20"/>
          <w:lang w:eastAsia="fr-BE"/>
        </w:rPr>
        <w:t>Conseillère sectorielle</w:t>
      </w:r>
    </w:p>
    <w:p w14:paraId="515A1F33" w14:textId="77777777" w:rsidR="00AB4712" w:rsidRDefault="00FA11F1" w:rsidP="00AB4712">
      <w:pPr>
        <w:rPr>
          <w:rFonts w:ascii="Nirmala UI" w:eastAsiaTheme="minorEastAsia" w:hAnsi="Nirmala UI" w:cs="Nirmala UI"/>
          <w:noProof/>
          <w:color w:val="336699"/>
          <w:sz w:val="18"/>
          <w:szCs w:val="18"/>
          <w:lang w:eastAsia="fr-BE"/>
        </w:rPr>
      </w:pPr>
      <w:hyperlink r:id="rId12" w:history="1">
        <w:r w:rsidR="00AB4712">
          <w:rPr>
            <w:rStyle w:val="Lienhypertexte"/>
            <w:rFonts w:ascii="Nirmala UI" w:eastAsiaTheme="minorEastAsia" w:hAnsi="Nirmala UI" w:cs="Nirmala UI"/>
            <w:noProof/>
            <w:color w:val="0563C1"/>
            <w:sz w:val="18"/>
            <w:szCs w:val="18"/>
            <w:lang w:eastAsia="fr-BE"/>
          </w:rPr>
          <w:t>alexandra.defontaine@mtechplus.be</w:t>
        </w:r>
      </w:hyperlink>
      <w:r w:rsidR="00AB4712">
        <w:rPr>
          <w:rFonts w:ascii="Nirmala UI" w:eastAsiaTheme="minorEastAsia" w:hAnsi="Nirmala UI" w:cs="Nirmala UI"/>
          <w:noProof/>
          <w:color w:val="336699"/>
          <w:sz w:val="18"/>
          <w:szCs w:val="18"/>
          <w:lang w:eastAsia="fr-BE"/>
        </w:rPr>
        <w:t xml:space="preserve">  </w:t>
      </w:r>
    </w:p>
    <w:p w14:paraId="096BC7BD" w14:textId="77777777" w:rsidR="00AB4712" w:rsidRDefault="00AB4712" w:rsidP="00AB4712">
      <w:pPr>
        <w:rPr>
          <w:rFonts w:ascii="Nirmala UI" w:eastAsiaTheme="minorEastAsia" w:hAnsi="Nirmala UI" w:cs="Nirmala UI"/>
          <w:noProof/>
          <w:color w:val="595959"/>
          <w:sz w:val="18"/>
          <w:szCs w:val="18"/>
          <w:lang w:eastAsia="fr-BE"/>
        </w:rPr>
      </w:pPr>
      <w:r>
        <w:rPr>
          <w:rFonts w:ascii="Nirmala UI" w:eastAsiaTheme="minorEastAsia" w:hAnsi="Nirmala UI" w:cs="Nirmala UI"/>
          <w:noProof/>
          <w:color w:val="595959"/>
          <w:sz w:val="18"/>
          <w:szCs w:val="18"/>
          <w:lang w:eastAsia="fr-BE"/>
        </w:rPr>
        <w:t xml:space="preserve">0488/04 97 47 </w:t>
      </w:r>
    </w:p>
    <w:p w14:paraId="06DA59D5" w14:textId="77777777" w:rsidR="00AB4712" w:rsidRDefault="00AB4712" w:rsidP="00AB4712">
      <w:pPr>
        <w:rPr>
          <w:rFonts w:ascii="Nirmala UI" w:eastAsiaTheme="minorEastAsia" w:hAnsi="Nirmala UI" w:cs="Nirmala UI"/>
          <w:noProof/>
          <w:color w:val="595959"/>
          <w:sz w:val="18"/>
          <w:szCs w:val="18"/>
          <w:lang w:eastAsia="fr-BE"/>
        </w:rPr>
      </w:pPr>
      <w:r>
        <w:rPr>
          <w:rFonts w:ascii="Nirmala UI" w:eastAsiaTheme="minorEastAsia" w:hAnsi="Nirmala UI" w:cs="Nirmala UI"/>
          <w:noProof/>
          <w:color w:val="595959"/>
          <w:sz w:val="18"/>
          <w:szCs w:val="18"/>
          <w:lang w:eastAsia="fr-BE"/>
        </w:rPr>
        <w:t xml:space="preserve">Bd A. Reyers, 80 – 1030 Bruxelles </w:t>
      </w:r>
    </w:p>
    <w:p w14:paraId="152A13AD" w14:textId="79387BC3" w:rsidR="00AB4712" w:rsidRDefault="00AB4712" w:rsidP="00AB4712">
      <w:pPr>
        <w:rPr>
          <w:rFonts w:ascii="Nirmala UI" w:eastAsiaTheme="minorEastAsia" w:hAnsi="Nirmala UI" w:cs="Nirmala UI"/>
          <w:noProof/>
          <w:color w:val="595959"/>
          <w:sz w:val="18"/>
          <w:szCs w:val="18"/>
          <w:lang w:eastAsia="fr-BE"/>
        </w:rPr>
      </w:pPr>
    </w:p>
    <w:p w14:paraId="0A4180D0" w14:textId="77777777" w:rsidR="00AB4712" w:rsidRDefault="00AB4712" w:rsidP="00AB4712">
      <w:pP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fr-BE"/>
        </w:rPr>
      </w:pPr>
    </w:p>
    <w:p w14:paraId="4D557B7C" w14:textId="06F0E679" w:rsidR="00AB4712" w:rsidRPr="007376E9" w:rsidRDefault="00AB4712" w:rsidP="007376E9">
      <w:pPr>
        <w:rPr>
          <w:rStyle w:val="Accentuationlgre"/>
          <w:rFonts w:eastAsiaTheme="minorEastAsia"/>
          <w:i w:val="0"/>
          <w:iCs w:val="0"/>
          <w:noProof/>
          <w:lang w:eastAsia="fr-BE"/>
        </w:rPr>
      </w:pPr>
      <w:r>
        <w:rPr>
          <w:rFonts w:eastAsiaTheme="minorEastAsia"/>
          <w:noProof/>
          <w:color w:val="244061"/>
          <w:lang w:val="nl-BE" w:eastAsia="nl-BE"/>
        </w:rPr>
        <w:drawing>
          <wp:inline distT="0" distB="0" distL="0" distR="0" wp14:anchorId="11FD76F5" wp14:editId="3211C50F">
            <wp:extent cx="1592580" cy="471876"/>
            <wp:effectExtent l="0" t="0" r="762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71" cy="4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AB4712" w:rsidRPr="007376E9" w:rsidSect="00085817">
      <w:headerReference w:type="default" r:id="rId14"/>
      <w:footerReference w:type="default" r:id="rId15"/>
      <w:pgSz w:w="11906" w:h="16838"/>
      <w:pgMar w:top="2268" w:right="1418" w:bottom="1701" w:left="1418" w:header="2552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1E6B9" w14:textId="77777777" w:rsidR="007B4D68" w:rsidRDefault="007B4D68">
      <w:r>
        <w:separator/>
      </w:r>
    </w:p>
  </w:endnote>
  <w:endnote w:type="continuationSeparator" w:id="0">
    <w:p w14:paraId="496BE7E5" w14:textId="77777777" w:rsidR="007B4D68" w:rsidRDefault="007B4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leil">
    <w:altName w:val="Calibri"/>
    <w:panose1 w:val="00000000000000000000"/>
    <w:charset w:val="4D"/>
    <w:family w:val="auto"/>
    <w:notTrueType/>
    <w:pitch w:val="variable"/>
    <w:sig w:usb0="A00000AF" w:usb1="5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leil Sb">
    <w:altName w:val="Calibri"/>
    <w:panose1 w:val="00000000000000000000"/>
    <w:charset w:val="4D"/>
    <w:family w:val="auto"/>
    <w:notTrueType/>
    <w:pitch w:val="variable"/>
    <w:sig w:usb0="A00000AF" w:usb1="5000207B" w:usb2="00000000" w:usb3="00000000" w:csb0="00000093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leil Lt">
    <w:altName w:val="﷽﷽﷽﷽﷽﷽﷽﷽t"/>
    <w:panose1 w:val="00000000000000000000"/>
    <w:charset w:val="4D"/>
    <w:family w:val="auto"/>
    <w:notTrueType/>
    <w:pitch w:val="variable"/>
    <w:sig w:usb0="A00000AF" w:usb1="5000207B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3CBB" w14:textId="77777777" w:rsidR="00085817" w:rsidRDefault="00085817">
    <w:pPr>
      <w:pStyle w:val="Pieddepage"/>
    </w:pPr>
  </w:p>
  <w:p w14:paraId="408CA0E9" w14:textId="77777777" w:rsidR="00F530C8" w:rsidRPr="00085817" w:rsidRDefault="00F530C8" w:rsidP="00085817">
    <w:pPr>
      <w:pStyle w:val="Pieddepage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8B551" w14:textId="77777777" w:rsidR="007B4D68" w:rsidRDefault="007B4D68">
      <w:r>
        <w:separator/>
      </w:r>
    </w:p>
  </w:footnote>
  <w:footnote w:type="continuationSeparator" w:id="0">
    <w:p w14:paraId="22A2FD0E" w14:textId="77777777" w:rsidR="007B4D68" w:rsidRDefault="007B4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99831" w14:textId="77777777" w:rsidR="00B8389E" w:rsidRPr="001D25DE" w:rsidRDefault="00A965C6">
    <w:pPr>
      <w:rPr>
        <w:lang w:val="nl-BE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D17D910" wp14:editId="16EF38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1905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21798AC6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/+J9EElDQ19QUk9GSUxFAAIV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b/4n0QSUNDX1BST0ZJTEUAAxW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3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v/ifRBJQ0Nf&#10;UFJPRklMRQAEFY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/+J9EElDQ19QUk9GSUxFAAUV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X/4n0QSUNDX1BST0ZJTEUAB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//ifRBJQ0NfUFJPRklMRQAHFe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/+J9EElDQ19QUk9GSUxF&#10;AAgV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/4n0QSUNDX1BST0ZJTEUACRX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3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//ifRBJQ0NfUFJPRklMRQAKFU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/+J9EElD&#10;Q19QUk9GSUxFAAsV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X/4n0QSUNDX1BST0ZJTEUAD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+J9EElDQ19QUk9GSUxFABEV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N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/4n0Q&#10;SUNDX1BST0ZJTEUAEhX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P/ifRBJQ0NfUFJPRklMRQATFR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A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+J9EElDQ19QUk9GSUxFABQV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ggSUNDX1BST0ZJTEUAFRX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5Dn8D9AfgD/TkAeK6/oAAAAAAAAAAAAAAAAAAAAAAAAAAAAAAAAAAAAAAAAAAAAAAAAAAAAAAAAA&#10;AAAAAAAAAAAAAAAAAAAAAAAAAAAAAAAAAAAAAAAAAAAAAAAAAAAAAAAAAAAAAAAAAAAAAAAAAAAA&#10;AAAAAAAAAAAAAAAAAAAAAAAAAAAAAAAAAAAAAAAAAAAAAAAAAAAAAAAAAAAAAAAAAAGV8Z/4+Zx2&#10;/wA/rgH45B/QB47j9wztH/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52E2"/>
    <w:multiLevelType w:val="multilevel"/>
    <w:tmpl w:val="D0225D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55D44"/>
    <w:multiLevelType w:val="multilevel"/>
    <w:tmpl w:val="6270C2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E01E58"/>
    <w:multiLevelType w:val="multilevel"/>
    <w:tmpl w:val="A1689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A026AF"/>
    <w:multiLevelType w:val="multilevel"/>
    <w:tmpl w:val="82904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936E8C"/>
    <w:multiLevelType w:val="hybridMultilevel"/>
    <w:tmpl w:val="E41214DC"/>
    <w:lvl w:ilvl="0" w:tplc="FC0E7236">
      <w:start w:val="1"/>
      <w:numFmt w:val="decimal"/>
      <w:lvlText w:val="%1."/>
      <w:lvlJc w:val="left"/>
      <w:pPr>
        <w:ind w:left="720" w:hanging="360"/>
      </w:pPr>
      <w:rPr>
        <w:rFonts w:ascii="Soleil" w:hAnsi="Soleil" w:hint="default"/>
        <w:b w:val="0"/>
        <w:i w:val="0"/>
        <w:color w:val="816EAD" w:themeColor="background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B0410"/>
    <w:multiLevelType w:val="multilevel"/>
    <w:tmpl w:val="0BD08C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3B2372"/>
    <w:multiLevelType w:val="multilevel"/>
    <w:tmpl w:val="F46EC6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470FDA"/>
    <w:multiLevelType w:val="multilevel"/>
    <w:tmpl w:val="9D6C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636C03"/>
    <w:multiLevelType w:val="multilevel"/>
    <w:tmpl w:val="EEC486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9C0608"/>
    <w:multiLevelType w:val="multilevel"/>
    <w:tmpl w:val="02A02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B240E4"/>
    <w:multiLevelType w:val="hybridMultilevel"/>
    <w:tmpl w:val="3662B28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FE339A"/>
    <w:multiLevelType w:val="multilevel"/>
    <w:tmpl w:val="B922C7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783176"/>
    <w:multiLevelType w:val="multilevel"/>
    <w:tmpl w:val="51049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794DD0"/>
    <w:multiLevelType w:val="multilevel"/>
    <w:tmpl w:val="BD005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054AB9"/>
    <w:multiLevelType w:val="multilevel"/>
    <w:tmpl w:val="BD005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777E9C"/>
    <w:multiLevelType w:val="multilevel"/>
    <w:tmpl w:val="D1ECE5D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3234ED"/>
    <w:multiLevelType w:val="hybridMultilevel"/>
    <w:tmpl w:val="526C60D8"/>
    <w:lvl w:ilvl="0" w:tplc="080C000B">
      <w:start w:val="1"/>
      <w:numFmt w:val="bullet"/>
      <w:lvlText w:val=""/>
      <w:lvlJc w:val="left"/>
      <w:pPr>
        <w:ind w:left="310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42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14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866" w:hanging="360"/>
      </w:pPr>
      <w:rPr>
        <w:rFonts w:ascii="Wingdings" w:hAnsi="Wingdings" w:hint="default"/>
      </w:rPr>
    </w:lvl>
  </w:abstractNum>
  <w:abstractNum w:abstractNumId="17" w15:restartNumberingAfterBreak="0">
    <w:nsid w:val="300F74A3"/>
    <w:multiLevelType w:val="multilevel"/>
    <w:tmpl w:val="D5AA9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7B7F5E"/>
    <w:multiLevelType w:val="multilevel"/>
    <w:tmpl w:val="37C039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CE3152"/>
    <w:multiLevelType w:val="multilevel"/>
    <w:tmpl w:val="B7A82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B55789"/>
    <w:multiLevelType w:val="multilevel"/>
    <w:tmpl w:val="B6E899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8377D7"/>
    <w:multiLevelType w:val="multilevel"/>
    <w:tmpl w:val="966070AE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973E55"/>
    <w:multiLevelType w:val="hybridMultilevel"/>
    <w:tmpl w:val="11F43782"/>
    <w:lvl w:ilvl="0" w:tplc="080C000F">
      <w:start w:val="1"/>
      <w:numFmt w:val="decimal"/>
      <w:lvlText w:val="%1."/>
      <w:lvlJc w:val="left"/>
      <w:pPr>
        <w:ind w:left="2520" w:hanging="360"/>
      </w:pPr>
    </w:lvl>
    <w:lvl w:ilvl="1" w:tplc="080C0019" w:tentative="1">
      <w:start w:val="1"/>
      <w:numFmt w:val="lowerLetter"/>
      <w:lvlText w:val="%2."/>
      <w:lvlJc w:val="left"/>
      <w:pPr>
        <w:ind w:left="3240" w:hanging="360"/>
      </w:pPr>
    </w:lvl>
    <w:lvl w:ilvl="2" w:tplc="080C001B" w:tentative="1">
      <w:start w:val="1"/>
      <w:numFmt w:val="lowerRoman"/>
      <w:lvlText w:val="%3."/>
      <w:lvlJc w:val="right"/>
      <w:pPr>
        <w:ind w:left="3960" w:hanging="180"/>
      </w:pPr>
    </w:lvl>
    <w:lvl w:ilvl="3" w:tplc="080C000F" w:tentative="1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D146378"/>
    <w:multiLevelType w:val="multilevel"/>
    <w:tmpl w:val="942CDC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A028F5"/>
    <w:multiLevelType w:val="multilevel"/>
    <w:tmpl w:val="F08A9C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11743C"/>
    <w:multiLevelType w:val="multilevel"/>
    <w:tmpl w:val="E4FE8A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AA5420"/>
    <w:multiLevelType w:val="multilevel"/>
    <w:tmpl w:val="29E460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2C3980"/>
    <w:multiLevelType w:val="multilevel"/>
    <w:tmpl w:val="4F8E6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3915CED"/>
    <w:multiLevelType w:val="multilevel"/>
    <w:tmpl w:val="5B3C73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B07261"/>
    <w:multiLevelType w:val="multilevel"/>
    <w:tmpl w:val="9E9C4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B4141C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9E224E2"/>
    <w:multiLevelType w:val="multilevel"/>
    <w:tmpl w:val="35D6C2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625C85"/>
    <w:multiLevelType w:val="multilevel"/>
    <w:tmpl w:val="26249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084BE9"/>
    <w:multiLevelType w:val="multilevel"/>
    <w:tmpl w:val="FDD8D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4D21E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73F4181"/>
    <w:multiLevelType w:val="multilevel"/>
    <w:tmpl w:val="5D8C27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8CC6388"/>
    <w:multiLevelType w:val="multilevel"/>
    <w:tmpl w:val="4C9E9A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595F92"/>
    <w:multiLevelType w:val="multilevel"/>
    <w:tmpl w:val="502C1AE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BF2438"/>
    <w:multiLevelType w:val="multilevel"/>
    <w:tmpl w:val="601A5D0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3F3D09"/>
    <w:multiLevelType w:val="multilevel"/>
    <w:tmpl w:val="7778B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4986EE4"/>
    <w:multiLevelType w:val="multilevel"/>
    <w:tmpl w:val="C4E66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5E71F74"/>
    <w:multiLevelType w:val="hybridMultilevel"/>
    <w:tmpl w:val="AC1E64DE"/>
    <w:lvl w:ilvl="0" w:tplc="080C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42" w15:restartNumberingAfterBreak="0">
    <w:nsid w:val="66756B5C"/>
    <w:multiLevelType w:val="hybridMultilevel"/>
    <w:tmpl w:val="F126ED5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9149D4"/>
    <w:multiLevelType w:val="multilevel"/>
    <w:tmpl w:val="2A207A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520857"/>
    <w:multiLevelType w:val="hybridMultilevel"/>
    <w:tmpl w:val="B9F439F4"/>
    <w:lvl w:ilvl="0" w:tplc="CE88E27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AF3E9A"/>
    <w:multiLevelType w:val="multilevel"/>
    <w:tmpl w:val="C89232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4F4E90"/>
    <w:multiLevelType w:val="multilevel"/>
    <w:tmpl w:val="7DB62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4"/>
  </w:num>
  <w:num w:numId="3">
    <w:abstractNumId w:val="30"/>
  </w:num>
  <w:num w:numId="4">
    <w:abstractNumId w:val="17"/>
  </w:num>
  <w:num w:numId="5">
    <w:abstractNumId w:val="24"/>
  </w:num>
  <w:num w:numId="6">
    <w:abstractNumId w:val="6"/>
  </w:num>
  <w:num w:numId="7">
    <w:abstractNumId w:val="8"/>
  </w:num>
  <w:num w:numId="8">
    <w:abstractNumId w:val="3"/>
  </w:num>
  <w:num w:numId="9">
    <w:abstractNumId w:val="27"/>
  </w:num>
  <w:num w:numId="10">
    <w:abstractNumId w:val="23"/>
  </w:num>
  <w:num w:numId="11">
    <w:abstractNumId w:val="43"/>
  </w:num>
  <w:num w:numId="12">
    <w:abstractNumId w:val="19"/>
  </w:num>
  <w:num w:numId="13">
    <w:abstractNumId w:val="2"/>
  </w:num>
  <w:num w:numId="14">
    <w:abstractNumId w:val="14"/>
  </w:num>
  <w:num w:numId="15">
    <w:abstractNumId w:val="31"/>
  </w:num>
  <w:num w:numId="16">
    <w:abstractNumId w:val="7"/>
  </w:num>
  <w:num w:numId="17">
    <w:abstractNumId w:val="28"/>
  </w:num>
  <w:num w:numId="18">
    <w:abstractNumId w:val="11"/>
  </w:num>
  <w:num w:numId="19">
    <w:abstractNumId w:val="33"/>
  </w:num>
  <w:num w:numId="20">
    <w:abstractNumId w:val="46"/>
  </w:num>
  <w:num w:numId="21">
    <w:abstractNumId w:val="18"/>
  </w:num>
  <w:num w:numId="22">
    <w:abstractNumId w:val="25"/>
  </w:num>
  <w:num w:numId="23">
    <w:abstractNumId w:val="21"/>
  </w:num>
  <w:num w:numId="24">
    <w:abstractNumId w:val="38"/>
  </w:num>
  <w:num w:numId="25">
    <w:abstractNumId w:val="26"/>
  </w:num>
  <w:num w:numId="26">
    <w:abstractNumId w:val="0"/>
  </w:num>
  <w:num w:numId="27">
    <w:abstractNumId w:val="37"/>
  </w:num>
  <w:num w:numId="28">
    <w:abstractNumId w:val="15"/>
  </w:num>
  <w:num w:numId="29">
    <w:abstractNumId w:val="39"/>
  </w:num>
  <w:num w:numId="30">
    <w:abstractNumId w:val="1"/>
  </w:num>
  <w:num w:numId="31">
    <w:abstractNumId w:val="35"/>
  </w:num>
  <w:num w:numId="32">
    <w:abstractNumId w:val="29"/>
  </w:num>
  <w:num w:numId="33">
    <w:abstractNumId w:val="45"/>
  </w:num>
  <w:num w:numId="34">
    <w:abstractNumId w:val="40"/>
  </w:num>
  <w:num w:numId="35">
    <w:abstractNumId w:val="5"/>
  </w:num>
  <w:num w:numId="36">
    <w:abstractNumId w:val="36"/>
  </w:num>
  <w:num w:numId="37">
    <w:abstractNumId w:val="12"/>
  </w:num>
  <w:num w:numId="38">
    <w:abstractNumId w:val="20"/>
  </w:num>
  <w:num w:numId="39">
    <w:abstractNumId w:val="32"/>
  </w:num>
  <w:num w:numId="40">
    <w:abstractNumId w:val="42"/>
  </w:num>
  <w:num w:numId="41">
    <w:abstractNumId w:val="9"/>
  </w:num>
  <w:num w:numId="42">
    <w:abstractNumId w:val="13"/>
  </w:num>
  <w:num w:numId="43">
    <w:abstractNumId w:val="41"/>
  </w:num>
  <w:num w:numId="44">
    <w:abstractNumId w:val="16"/>
  </w:num>
  <w:num w:numId="45">
    <w:abstractNumId w:val="22"/>
  </w:num>
  <w:num w:numId="46">
    <w:abstractNumId w:val="10"/>
  </w:num>
  <w:num w:numId="47">
    <w:abstractNumId w:val="44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115"/>
    <w:rsid w:val="00014B5B"/>
    <w:rsid w:val="00032D82"/>
    <w:rsid w:val="00034DBE"/>
    <w:rsid w:val="00085817"/>
    <w:rsid w:val="000A5115"/>
    <w:rsid w:val="000C0E15"/>
    <w:rsid w:val="000C55EC"/>
    <w:rsid w:val="00125488"/>
    <w:rsid w:val="0014420B"/>
    <w:rsid w:val="001544FA"/>
    <w:rsid w:val="00160C4F"/>
    <w:rsid w:val="00173B80"/>
    <w:rsid w:val="00191DB7"/>
    <w:rsid w:val="001B74AE"/>
    <w:rsid w:val="001D25DE"/>
    <w:rsid w:val="00207CF5"/>
    <w:rsid w:val="0022400B"/>
    <w:rsid w:val="00246C1F"/>
    <w:rsid w:val="00256039"/>
    <w:rsid w:val="00283F54"/>
    <w:rsid w:val="002C67F8"/>
    <w:rsid w:val="002D3A05"/>
    <w:rsid w:val="00307EDE"/>
    <w:rsid w:val="0031249A"/>
    <w:rsid w:val="00335C22"/>
    <w:rsid w:val="00346878"/>
    <w:rsid w:val="0035473A"/>
    <w:rsid w:val="003571DF"/>
    <w:rsid w:val="00377FD0"/>
    <w:rsid w:val="00385AB0"/>
    <w:rsid w:val="003A2B05"/>
    <w:rsid w:val="003B2E17"/>
    <w:rsid w:val="003F3FA8"/>
    <w:rsid w:val="0040154B"/>
    <w:rsid w:val="00426AC8"/>
    <w:rsid w:val="00452972"/>
    <w:rsid w:val="00452DC7"/>
    <w:rsid w:val="0046366B"/>
    <w:rsid w:val="00491757"/>
    <w:rsid w:val="00491EA3"/>
    <w:rsid w:val="00497770"/>
    <w:rsid w:val="004A57BF"/>
    <w:rsid w:val="004B47EF"/>
    <w:rsid w:val="004C0AD2"/>
    <w:rsid w:val="004D5081"/>
    <w:rsid w:val="00544E09"/>
    <w:rsid w:val="0054766E"/>
    <w:rsid w:val="00564301"/>
    <w:rsid w:val="00591A2E"/>
    <w:rsid w:val="005C4CC3"/>
    <w:rsid w:val="005D6180"/>
    <w:rsid w:val="005F0796"/>
    <w:rsid w:val="00613765"/>
    <w:rsid w:val="00645E75"/>
    <w:rsid w:val="00655F17"/>
    <w:rsid w:val="00666BB5"/>
    <w:rsid w:val="006D1318"/>
    <w:rsid w:val="006F49DB"/>
    <w:rsid w:val="0071413E"/>
    <w:rsid w:val="007376E9"/>
    <w:rsid w:val="007B2F2A"/>
    <w:rsid w:val="007B4D68"/>
    <w:rsid w:val="007C17FF"/>
    <w:rsid w:val="007F623E"/>
    <w:rsid w:val="008C402B"/>
    <w:rsid w:val="008E5C44"/>
    <w:rsid w:val="009E6FCC"/>
    <w:rsid w:val="00A045D9"/>
    <w:rsid w:val="00A10CC4"/>
    <w:rsid w:val="00A14F23"/>
    <w:rsid w:val="00A27CF3"/>
    <w:rsid w:val="00A40B2E"/>
    <w:rsid w:val="00A51184"/>
    <w:rsid w:val="00A836F3"/>
    <w:rsid w:val="00A93880"/>
    <w:rsid w:val="00A95CAB"/>
    <w:rsid w:val="00A965C6"/>
    <w:rsid w:val="00AA7F75"/>
    <w:rsid w:val="00AB4712"/>
    <w:rsid w:val="00AD68A9"/>
    <w:rsid w:val="00B16E1D"/>
    <w:rsid w:val="00B37F2C"/>
    <w:rsid w:val="00B40071"/>
    <w:rsid w:val="00B45B64"/>
    <w:rsid w:val="00B8389E"/>
    <w:rsid w:val="00BA10D7"/>
    <w:rsid w:val="00BB737A"/>
    <w:rsid w:val="00C366C9"/>
    <w:rsid w:val="00C401BB"/>
    <w:rsid w:val="00C61773"/>
    <w:rsid w:val="00C823B1"/>
    <w:rsid w:val="00C959FA"/>
    <w:rsid w:val="00D04F37"/>
    <w:rsid w:val="00D147C7"/>
    <w:rsid w:val="00D15A06"/>
    <w:rsid w:val="00D76545"/>
    <w:rsid w:val="00D8412A"/>
    <w:rsid w:val="00E17FDC"/>
    <w:rsid w:val="00E704F8"/>
    <w:rsid w:val="00F02DFA"/>
    <w:rsid w:val="00F2341E"/>
    <w:rsid w:val="00F530C8"/>
    <w:rsid w:val="00F63F8B"/>
    <w:rsid w:val="00F910B7"/>
    <w:rsid w:val="00FA11F1"/>
    <w:rsid w:val="00FA20FF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8721F3"/>
  <w15:docId w15:val="{2DA6306D-DDBB-4A3B-99F3-67126FD2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B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oleil Regular"/>
    <w:qFormat/>
    <w:rsid w:val="00B16E1D"/>
    <w:rPr>
      <w:rFonts w:ascii="Soleil" w:hAnsi="Soleil"/>
      <w:color w:val="434345" w:themeColor="text2"/>
      <w:sz w:val="24"/>
      <w:szCs w:val="24"/>
      <w:lang w:val="en-US" w:eastAsia="en-US"/>
    </w:rPr>
  </w:style>
  <w:style w:type="paragraph" w:styleId="Titre1">
    <w:name w:val="heading 1"/>
    <w:aliases w:val="Soleil Semibold 1"/>
    <w:basedOn w:val="Normal"/>
    <w:next w:val="Normal"/>
    <w:link w:val="Titre1Car"/>
    <w:autoRedefine/>
    <w:uiPriority w:val="9"/>
    <w:qFormat/>
    <w:rsid w:val="00207CF5"/>
    <w:pPr>
      <w:keepNext/>
      <w:keepLines/>
      <w:spacing w:line="360" w:lineRule="auto"/>
      <w:outlineLvl w:val="0"/>
    </w:pPr>
    <w:rPr>
      <w:rFonts w:ascii="Soleil Sb" w:eastAsiaTheme="majorEastAsia" w:hAnsi="Soleil Sb" w:cstheme="majorBidi"/>
      <w:color w:val="816EAD" w:themeColor="background2"/>
      <w:sz w:val="32"/>
      <w:szCs w:val="32"/>
    </w:rPr>
  </w:style>
  <w:style w:type="paragraph" w:styleId="Titre2">
    <w:name w:val="heading 2"/>
    <w:aliases w:val="Soleil Semibold 2"/>
    <w:basedOn w:val="Titre1"/>
    <w:next w:val="Normal"/>
    <w:link w:val="Titre2Car"/>
    <w:autoRedefine/>
    <w:uiPriority w:val="9"/>
    <w:unhideWhenUsed/>
    <w:qFormat/>
    <w:rsid w:val="0014420B"/>
    <w:pPr>
      <w:outlineLvl w:val="1"/>
    </w:pPr>
    <w:rPr>
      <w:color w:val="434345" w:themeColor="text2"/>
      <w:szCs w:val="26"/>
      <w:lang w:val="nl-BE"/>
    </w:rPr>
  </w:style>
  <w:style w:type="paragraph" w:styleId="Titre3">
    <w:name w:val="heading 3"/>
    <w:aliases w:val="Optima Subtitel"/>
    <w:basedOn w:val="Normal"/>
    <w:next w:val="Normal"/>
    <w:link w:val="Titre3Car"/>
    <w:autoRedefine/>
    <w:uiPriority w:val="9"/>
    <w:unhideWhenUsed/>
    <w:qFormat/>
    <w:rsid w:val="0035473A"/>
    <w:pPr>
      <w:keepNext/>
      <w:keepLines/>
      <w:spacing w:line="360" w:lineRule="auto"/>
      <w:outlineLvl w:val="2"/>
    </w:pPr>
    <w:rPr>
      <w:rFonts w:ascii="Optima" w:eastAsiaTheme="majorEastAsia" w:hAnsi="Optima" w:cstheme="majorBidi"/>
      <w:b/>
      <w:color w:val="816EAD" w:themeColor="background2"/>
      <w:sz w:val="28"/>
      <w:szCs w:val="28"/>
      <w:lang w:val="nl-BE"/>
    </w:rPr>
  </w:style>
  <w:style w:type="paragraph" w:styleId="Titre4">
    <w:name w:val="heading 4"/>
    <w:aliases w:val="Optima kleine titel"/>
    <w:basedOn w:val="Titre3"/>
    <w:next w:val="Normal"/>
    <w:link w:val="Titre4Car"/>
    <w:autoRedefine/>
    <w:uiPriority w:val="9"/>
    <w:unhideWhenUsed/>
    <w:qFormat/>
    <w:rsid w:val="0035473A"/>
    <w:pPr>
      <w:outlineLvl w:val="3"/>
    </w:pPr>
    <w:rPr>
      <w:iCs/>
      <w:color w:val="434345" w:themeColor="text2"/>
      <w:sz w:val="24"/>
      <w:szCs w:val="36"/>
    </w:rPr>
  </w:style>
  <w:style w:type="paragraph" w:styleId="Titre5">
    <w:name w:val="heading 5"/>
    <w:aliases w:val="Optima"/>
    <w:basedOn w:val="Titre4"/>
    <w:next w:val="Normal"/>
    <w:link w:val="Titre5Car"/>
    <w:autoRedefine/>
    <w:uiPriority w:val="9"/>
    <w:unhideWhenUsed/>
    <w:qFormat/>
    <w:rsid w:val="00207CF5"/>
    <w:p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aliases w:val="Soleil"/>
    <w:qFormat/>
    <w:rsid w:val="005C4CC3"/>
    <w:rPr>
      <w:rFonts w:ascii="Soleil" w:hAnsi="Soleil"/>
      <w:color w:val="617FCF" w:themeColor="accent2" w:themeShade="BF"/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5C4CC3"/>
    <w:rPr>
      <w:rFonts w:ascii="Soleil" w:hAnsi="Soleil"/>
      <w:sz w:val="24"/>
      <w:szCs w:val="24"/>
      <w:lang w:val="en-US" w:eastAsia="en-US"/>
    </w:rPr>
  </w:style>
  <w:style w:type="character" w:styleId="Accentuationlgre">
    <w:name w:val="Subtle Emphasis"/>
    <w:basedOn w:val="Policepardfaut"/>
    <w:uiPriority w:val="19"/>
    <w:qFormat/>
    <w:rsid w:val="00B16E1D"/>
    <w:rPr>
      <w:rFonts w:ascii="Soleil" w:hAnsi="Soleil"/>
      <w:b w:val="0"/>
      <w:i/>
      <w:iCs/>
      <w:color w:val="434345" w:themeColor="text2"/>
    </w:rPr>
  </w:style>
  <w:style w:type="paragraph" w:styleId="En-tte">
    <w:name w:val="header"/>
    <w:basedOn w:val="Normal"/>
    <w:link w:val="En-tteCar"/>
    <w:uiPriority w:val="99"/>
    <w:unhideWhenUsed/>
    <w:qFormat/>
    <w:rsid w:val="00F530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30C8"/>
    <w:rPr>
      <w:rFonts w:ascii="Soleil" w:hAnsi="Soleil"/>
      <w:color w:val="434345" w:themeColor="text2"/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autoRedefine/>
    <w:uiPriority w:val="99"/>
    <w:unhideWhenUsed/>
    <w:qFormat/>
    <w:rsid w:val="00085817"/>
    <w:pPr>
      <w:tabs>
        <w:tab w:val="center" w:pos="4536"/>
        <w:tab w:val="right" w:pos="9072"/>
      </w:tabs>
      <w:jc w:val="center"/>
    </w:pPr>
    <w:rPr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85817"/>
    <w:rPr>
      <w:rFonts w:ascii="Soleil" w:hAnsi="Soleil"/>
      <w:color w:val="434345" w:themeColor="text2"/>
      <w:sz w:val="16"/>
      <w:szCs w:val="16"/>
      <w:lang w:val="en-US" w:eastAsia="en-US"/>
    </w:rPr>
  </w:style>
  <w:style w:type="paragraph" w:styleId="Titre">
    <w:name w:val="Title"/>
    <w:aliases w:val="Soleil 1 Titel"/>
    <w:next w:val="Normal"/>
    <w:link w:val="TitreCar"/>
    <w:autoRedefine/>
    <w:uiPriority w:val="10"/>
    <w:qFormat/>
    <w:rsid w:val="00B16E1D"/>
    <w:pPr>
      <w:spacing w:line="360" w:lineRule="auto"/>
      <w:contextualSpacing/>
    </w:pPr>
    <w:rPr>
      <w:rFonts w:ascii="Soleil Sb" w:eastAsiaTheme="majorEastAsia" w:hAnsi="Soleil Sb" w:cstheme="majorBidi"/>
      <w:color w:val="816EAD" w:themeColor="background2"/>
      <w:spacing w:val="-10"/>
      <w:kern w:val="28"/>
      <w:sz w:val="48"/>
      <w:szCs w:val="56"/>
      <w:lang w:val="en-US" w:eastAsia="en-US"/>
    </w:rPr>
  </w:style>
  <w:style w:type="character" w:customStyle="1" w:styleId="Titre1Car">
    <w:name w:val="Titre 1 Car"/>
    <w:aliases w:val="Soleil Semibold 1 Car"/>
    <w:basedOn w:val="Policepardfaut"/>
    <w:link w:val="Titre1"/>
    <w:uiPriority w:val="9"/>
    <w:rsid w:val="00207CF5"/>
    <w:rPr>
      <w:rFonts w:ascii="Soleil Sb" w:eastAsiaTheme="majorEastAsia" w:hAnsi="Soleil Sb" w:cstheme="majorBidi"/>
      <w:color w:val="816EAD" w:themeColor="background2"/>
      <w:sz w:val="32"/>
      <w:szCs w:val="32"/>
      <w:lang w:val="en-US" w:eastAsia="en-US"/>
    </w:rPr>
  </w:style>
  <w:style w:type="character" w:customStyle="1" w:styleId="Titre2Car">
    <w:name w:val="Titre 2 Car"/>
    <w:aliases w:val="Soleil Semibold 2 Car"/>
    <w:basedOn w:val="Policepardfaut"/>
    <w:link w:val="Titre2"/>
    <w:uiPriority w:val="9"/>
    <w:rsid w:val="0014420B"/>
    <w:rPr>
      <w:rFonts w:ascii="Soleil Sb" w:eastAsiaTheme="majorEastAsia" w:hAnsi="Soleil Sb" w:cstheme="majorBidi"/>
      <w:color w:val="434345" w:themeColor="text2"/>
      <w:sz w:val="32"/>
      <w:szCs w:val="26"/>
      <w:lang w:eastAsia="en-US"/>
    </w:rPr>
  </w:style>
  <w:style w:type="character" w:customStyle="1" w:styleId="Titre3Car">
    <w:name w:val="Titre 3 Car"/>
    <w:aliases w:val="Optima Subtitel Car"/>
    <w:basedOn w:val="Policepardfaut"/>
    <w:link w:val="Titre3"/>
    <w:uiPriority w:val="9"/>
    <w:rsid w:val="0035473A"/>
    <w:rPr>
      <w:rFonts w:ascii="Optima" w:eastAsiaTheme="majorEastAsia" w:hAnsi="Optima" w:cstheme="majorBidi"/>
      <w:b/>
      <w:color w:val="816EAD" w:themeColor="background2"/>
      <w:sz w:val="28"/>
      <w:szCs w:val="28"/>
      <w:lang w:eastAsia="en-US"/>
    </w:rPr>
  </w:style>
  <w:style w:type="character" w:customStyle="1" w:styleId="Titre4Car">
    <w:name w:val="Titre 4 Car"/>
    <w:aliases w:val="Optima kleine titel Car"/>
    <w:basedOn w:val="Policepardfaut"/>
    <w:link w:val="Titre4"/>
    <w:uiPriority w:val="9"/>
    <w:rsid w:val="0035473A"/>
    <w:rPr>
      <w:rFonts w:ascii="Optima" w:eastAsiaTheme="majorEastAsia" w:hAnsi="Optima" w:cstheme="majorBidi"/>
      <w:b/>
      <w:iCs/>
      <w:color w:val="434345" w:themeColor="text2"/>
      <w:sz w:val="24"/>
      <w:szCs w:val="36"/>
      <w:lang w:eastAsia="en-US"/>
    </w:rPr>
  </w:style>
  <w:style w:type="character" w:customStyle="1" w:styleId="TitreCar">
    <w:name w:val="Titre Car"/>
    <w:aliases w:val="Soleil 1 Titel Car"/>
    <w:basedOn w:val="Policepardfaut"/>
    <w:link w:val="Titre"/>
    <w:uiPriority w:val="10"/>
    <w:rsid w:val="00B16E1D"/>
    <w:rPr>
      <w:rFonts w:ascii="Soleil Sb" w:eastAsiaTheme="majorEastAsia" w:hAnsi="Soleil Sb" w:cstheme="majorBidi"/>
      <w:color w:val="816EAD" w:themeColor="background2"/>
      <w:spacing w:val="-10"/>
      <w:kern w:val="28"/>
      <w:sz w:val="48"/>
      <w:szCs w:val="56"/>
      <w:lang w:val="en-US" w:eastAsia="en-US"/>
    </w:rPr>
  </w:style>
  <w:style w:type="paragraph" w:customStyle="1" w:styleId="Soleil2Titel">
    <w:name w:val="Soleil 2 Titel"/>
    <w:basedOn w:val="Normal"/>
    <w:autoRedefine/>
    <w:qFormat/>
    <w:rsid w:val="00A27CF3"/>
    <w:pPr>
      <w:spacing w:before="360" w:after="360"/>
    </w:pPr>
    <w:rPr>
      <w:rFonts w:ascii="Arial" w:eastAsiaTheme="majorEastAsia" w:hAnsi="Arial" w:cs="Arial"/>
      <w:b/>
      <w:bCs/>
      <w:color w:val="auto"/>
      <w:spacing w:val="-10"/>
      <w:kern w:val="28"/>
      <w:sz w:val="28"/>
      <w:szCs w:val="28"/>
      <w:lang w:val="fr-BE"/>
    </w:rPr>
  </w:style>
  <w:style w:type="character" w:styleId="Accentuation">
    <w:name w:val="Emphasis"/>
    <w:aliases w:val="soleil"/>
    <w:basedOn w:val="Policepardfaut"/>
    <w:uiPriority w:val="20"/>
    <w:qFormat/>
    <w:rsid w:val="00B16E1D"/>
    <w:rPr>
      <w:rFonts w:ascii="Soleil" w:hAnsi="Soleil"/>
      <w:b/>
      <w:i w:val="0"/>
      <w:iCs/>
      <w:color w:val="61D3C3" w:themeColor="accent5"/>
    </w:rPr>
  </w:style>
  <w:style w:type="paragraph" w:styleId="Sous-titre">
    <w:name w:val="Subtitle"/>
    <w:basedOn w:val="Normal"/>
    <w:next w:val="Normal"/>
    <w:link w:val="Sous-titreCar"/>
    <w:autoRedefine/>
    <w:uiPriority w:val="11"/>
    <w:qFormat/>
    <w:rsid w:val="00B16E1D"/>
    <w:pPr>
      <w:numPr>
        <w:ilvl w:val="1"/>
      </w:numPr>
      <w:spacing w:after="160"/>
    </w:pPr>
    <w:rPr>
      <w:rFonts w:ascii="Soleil Lt" w:eastAsiaTheme="minorEastAsia" w:hAnsi="Soleil Lt" w:cstheme="minorBidi"/>
      <w:b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16E1D"/>
    <w:rPr>
      <w:rFonts w:ascii="Soleil Lt" w:eastAsiaTheme="minorEastAsia" w:hAnsi="Soleil Lt" w:cstheme="minorBidi"/>
      <w:b/>
      <w:color w:val="5A5A5A" w:themeColor="text1" w:themeTint="A5"/>
      <w:spacing w:val="15"/>
      <w:sz w:val="22"/>
      <w:szCs w:val="22"/>
      <w:lang w:val="en-US" w:eastAsia="en-US"/>
    </w:rPr>
  </w:style>
  <w:style w:type="character" w:styleId="Accentuationintense">
    <w:name w:val="Intense Emphasis"/>
    <w:basedOn w:val="Policepardfaut"/>
    <w:uiPriority w:val="21"/>
    <w:qFormat/>
    <w:rsid w:val="00B16E1D"/>
    <w:rPr>
      <w:rFonts w:ascii="Soleil" w:hAnsi="Soleil"/>
      <w:b w:val="0"/>
      <w:i/>
      <w:iCs/>
      <w:color w:val="816EAD" w:themeColor="accent1"/>
    </w:rPr>
  </w:style>
  <w:style w:type="character" w:styleId="lev">
    <w:name w:val="Strong"/>
    <w:basedOn w:val="Policepardfaut"/>
    <w:uiPriority w:val="22"/>
    <w:qFormat/>
    <w:rsid w:val="00D15A06"/>
    <w:rPr>
      <w:rFonts w:ascii="Soleil" w:hAnsi="Soleil"/>
      <w:b/>
      <w:bCs/>
      <w:i w:val="0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377FD0"/>
    <w:pPr>
      <w:spacing w:before="200" w:after="160"/>
      <w:ind w:right="864"/>
    </w:pPr>
    <w:rPr>
      <w:rFonts w:ascii="Optima" w:hAnsi="Optima"/>
      <w:iCs/>
      <w:color w:val="404040" w:themeColor="text1" w:themeTint="BF"/>
      <w:lang w:val="nl-BE"/>
    </w:rPr>
  </w:style>
  <w:style w:type="character" w:customStyle="1" w:styleId="CitationCar">
    <w:name w:val="Citation Car"/>
    <w:basedOn w:val="Policepardfaut"/>
    <w:link w:val="Citation"/>
    <w:uiPriority w:val="29"/>
    <w:rsid w:val="00377FD0"/>
    <w:rPr>
      <w:rFonts w:ascii="Optima" w:hAnsi="Optima"/>
      <w:iCs/>
      <w:color w:val="404040" w:themeColor="text1" w:themeTint="BF"/>
      <w:sz w:val="24"/>
      <w:szCs w:val="24"/>
      <w:lang w:eastAsia="en-US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377FD0"/>
    <w:pPr>
      <w:pBdr>
        <w:top w:val="single" w:sz="4" w:space="10" w:color="816EAD" w:themeColor="accent1"/>
        <w:bottom w:val="single" w:sz="4" w:space="10" w:color="816EAD" w:themeColor="accent1"/>
      </w:pBdr>
      <w:spacing w:before="360" w:after="360"/>
      <w:ind w:left="864" w:right="864"/>
      <w:jc w:val="center"/>
    </w:pPr>
    <w:rPr>
      <w:iCs/>
      <w:color w:val="816EA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77FD0"/>
    <w:rPr>
      <w:rFonts w:ascii="Soleil" w:hAnsi="Soleil"/>
      <w:iCs/>
      <w:color w:val="816EAD" w:themeColor="accent1"/>
      <w:sz w:val="24"/>
      <w:szCs w:val="24"/>
      <w:lang w:val="en-US" w:eastAsia="en-US"/>
    </w:rPr>
  </w:style>
  <w:style w:type="character" w:styleId="Rfrencelgre">
    <w:name w:val="Subtle Reference"/>
    <w:basedOn w:val="Policepardfaut"/>
    <w:uiPriority w:val="31"/>
    <w:qFormat/>
    <w:rsid w:val="00D15A06"/>
    <w:rPr>
      <w:rFonts w:ascii="Optima" w:hAnsi="Optima"/>
      <w:b w:val="0"/>
      <w:i w:val="0"/>
      <w:smallCaps/>
      <w:color w:val="434345" w:themeColor="text2"/>
    </w:rPr>
  </w:style>
  <w:style w:type="character" w:styleId="Rfrenceintense">
    <w:name w:val="Intense Reference"/>
    <w:basedOn w:val="Policepardfaut"/>
    <w:uiPriority w:val="32"/>
    <w:qFormat/>
    <w:rsid w:val="00D15A06"/>
    <w:rPr>
      <w:rFonts w:ascii="Optima" w:hAnsi="Optima"/>
      <w:b/>
      <w:bCs/>
      <w:i w:val="0"/>
      <w:smallCaps/>
      <w:color w:val="816EAD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207CF5"/>
    <w:rPr>
      <w:rFonts w:ascii="Soleil Sb" w:hAnsi="Soleil Sb"/>
      <w:b w:val="0"/>
      <w:bCs/>
      <w:i w:val="0"/>
      <w:iCs/>
      <w:spacing w:val="5"/>
      <w:sz w:val="70"/>
    </w:rPr>
  </w:style>
  <w:style w:type="paragraph" w:styleId="Paragraphedeliste">
    <w:name w:val="List Paragraph"/>
    <w:basedOn w:val="Normal"/>
    <w:autoRedefine/>
    <w:uiPriority w:val="34"/>
    <w:qFormat/>
    <w:rsid w:val="00D147C7"/>
    <w:pPr>
      <w:numPr>
        <w:numId w:val="47"/>
      </w:numPr>
      <w:spacing w:line="276" w:lineRule="auto"/>
      <w:contextualSpacing/>
    </w:pPr>
    <w:rPr>
      <w:color w:val="auto"/>
      <w:lang w:val="fr-BE"/>
    </w:rPr>
  </w:style>
  <w:style w:type="character" w:customStyle="1" w:styleId="Titre5Car">
    <w:name w:val="Titre 5 Car"/>
    <w:aliases w:val="Optima Car"/>
    <w:basedOn w:val="Policepardfaut"/>
    <w:link w:val="Titre5"/>
    <w:uiPriority w:val="9"/>
    <w:rsid w:val="00207CF5"/>
    <w:rPr>
      <w:rFonts w:ascii="Optima" w:eastAsiaTheme="majorEastAsia" w:hAnsi="Optima" w:cstheme="majorBidi"/>
      <w:b/>
      <w:iCs/>
      <w:color w:val="434345" w:themeColor="text2"/>
      <w:sz w:val="40"/>
      <w:szCs w:val="52"/>
      <w:lang w:eastAsia="en-US"/>
    </w:rPr>
  </w:style>
  <w:style w:type="table" w:styleId="Tableausimple3">
    <w:name w:val="Table Simple 3"/>
    <w:basedOn w:val="TableauNormal"/>
    <w:uiPriority w:val="99"/>
    <w:semiHidden/>
    <w:unhideWhenUsed/>
    <w:rsid w:val="00207CF5"/>
    <w:rPr>
      <w:rFonts w:ascii="Soleil" w:hAnsi="Soleil"/>
      <w:color w:val="434345" w:themeColor="text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2">
    <w:name w:val="Table Simple 2"/>
    <w:basedOn w:val="TableauNormal"/>
    <w:uiPriority w:val="99"/>
    <w:semiHidden/>
    <w:unhideWhenUsed/>
    <w:rsid w:val="00207CF5"/>
    <w:rPr>
      <w:rFonts w:ascii="Soleil" w:hAnsi="Soleil"/>
      <w:color w:val="434345" w:themeColor="text2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1">
    <w:name w:val="Table Simple 1"/>
    <w:basedOn w:val="TableauNormal"/>
    <w:uiPriority w:val="99"/>
    <w:semiHidden/>
    <w:unhideWhenUsed/>
    <w:rsid w:val="00207CF5"/>
    <w:rPr>
      <w:rFonts w:ascii="Soleil" w:hAnsi="Soleil"/>
      <w:color w:val="434345" w:themeColor="text2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ppeldenotedefin">
    <w:name w:val="endnote reference"/>
    <w:basedOn w:val="Policepardfaut"/>
    <w:uiPriority w:val="99"/>
    <w:semiHidden/>
    <w:unhideWhenUsed/>
    <w:rsid w:val="00207CF5"/>
    <w:rPr>
      <w:rFonts w:ascii="Soleil" w:hAnsi="Soleil"/>
      <w:b w:val="0"/>
      <w:i w:val="0"/>
      <w:vertAlign w:val="superscript"/>
    </w:rPr>
  </w:style>
  <w:style w:type="paragraph" w:customStyle="1" w:styleId="paragraph">
    <w:name w:val="paragraph"/>
    <w:basedOn w:val="Normal"/>
    <w:rsid w:val="000A51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/>
      <w:color w:val="auto"/>
      <w:bdr w:val="none" w:sz="0" w:space="0" w:color="auto"/>
      <w:lang w:val="fr-BE" w:eastAsia="fr-BE"/>
    </w:rPr>
  </w:style>
  <w:style w:type="character" w:customStyle="1" w:styleId="normaltextrun">
    <w:name w:val="normaltextrun"/>
    <w:basedOn w:val="Policepardfaut"/>
    <w:rsid w:val="000A5115"/>
  </w:style>
  <w:style w:type="character" w:customStyle="1" w:styleId="eop">
    <w:name w:val="eop"/>
    <w:basedOn w:val="Policepardfaut"/>
    <w:rsid w:val="000A5115"/>
  </w:style>
  <w:style w:type="table" w:styleId="Grilledutableau">
    <w:name w:val="Table Grid"/>
    <w:basedOn w:val="TableauNormal"/>
    <w:uiPriority w:val="39"/>
    <w:rsid w:val="00A27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exandra.defontaine@mtechplus.b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f\OneDrive%20-%20mtech+\Bureau\mtech+%20template%20-%202021%20hoekje%20-%20Brabant%20Wallon.dotx" TargetMode="External"/></Relationships>
</file>

<file path=word/theme/theme1.xml><?xml version="1.0" encoding="utf-8"?>
<a:theme xmlns:a="http://schemas.openxmlformats.org/drawingml/2006/main" name="Blank">
  <a:themeElements>
    <a:clrScheme name="mtech+">
      <a:dk1>
        <a:srgbClr val="000000"/>
      </a:dk1>
      <a:lt1>
        <a:srgbClr val="FEFFFF"/>
      </a:lt1>
      <a:dk2>
        <a:srgbClr val="434345"/>
      </a:dk2>
      <a:lt2>
        <a:srgbClr val="816EAD"/>
      </a:lt2>
      <a:accent1>
        <a:srgbClr val="816EAD"/>
      </a:accent1>
      <a:accent2>
        <a:srgbClr val="B0BFE7"/>
      </a:accent2>
      <a:accent3>
        <a:srgbClr val="F7D4D0"/>
      </a:accent3>
      <a:accent4>
        <a:srgbClr val="F8DB54"/>
      </a:accent4>
      <a:accent5>
        <a:srgbClr val="61D3C3"/>
      </a:accent5>
      <a:accent6>
        <a:srgbClr val="464647"/>
      </a:accent6>
      <a:hlink>
        <a:srgbClr val="303979"/>
      </a:hlink>
      <a:folHlink>
        <a:srgbClr val="FEFF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9eb539-4b74-4e22-9a4b-3d542c9996af">
      <UserInfo>
        <DisplayName>Stijn d'Exelle</DisplayName>
        <AccountId>18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D2C93C4BB8740A78991458EC3006E" ma:contentTypeVersion="12" ma:contentTypeDescription="Create a new document." ma:contentTypeScope="" ma:versionID="005855d9bdba62c31256df3276d6aaf4">
  <xsd:schema xmlns:xsd="http://www.w3.org/2001/XMLSchema" xmlns:xs="http://www.w3.org/2001/XMLSchema" xmlns:p="http://schemas.microsoft.com/office/2006/metadata/properties" xmlns:ns2="cd2eb75a-539d-4c87-a86f-9a384304355c" xmlns:ns3="329eb539-4b74-4e22-9a4b-3d542c9996af" targetNamespace="http://schemas.microsoft.com/office/2006/metadata/properties" ma:root="true" ma:fieldsID="2eeca4a32c92139ad462ca440c11c2db" ns2:_="" ns3:_="">
    <xsd:import namespace="cd2eb75a-539d-4c87-a86f-9a384304355c"/>
    <xsd:import namespace="329eb539-4b74-4e22-9a4b-3d542c999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eb75a-539d-4c87-a86f-9a3843043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eb539-4b74-4e22-9a4b-3d542c9996a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29B120-1A65-4DBF-AAED-6A4F11A98D39}">
  <ds:schemaRefs>
    <ds:schemaRef ds:uri="http://schemas.microsoft.com/office/2006/metadata/properties"/>
    <ds:schemaRef ds:uri="http://schemas.microsoft.com/office/infopath/2007/PartnerControls"/>
    <ds:schemaRef ds:uri="329eb539-4b74-4e22-9a4b-3d542c9996af"/>
  </ds:schemaRefs>
</ds:datastoreItem>
</file>

<file path=customXml/itemProps2.xml><?xml version="1.0" encoding="utf-8"?>
<ds:datastoreItem xmlns:ds="http://schemas.openxmlformats.org/officeDocument/2006/customXml" ds:itemID="{16F77760-83A5-9446-ACF3-C3F91B23F3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F8D71D-3BE4-4E38-86C6-A44021BA2A24}"/>
</file>

<file path=customXml/itemProps4.xml><?xml version="1.0" encoding="utf-8"?>
<ds:datastoreItem xmlns:ds="http://schemas.openxmlformats.org/officeDocument/2006/customXml" ds:itemID="{0438FACB-156C-4E0F-B55B-944312510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mtech+ template - 2021 hoekje - Brabant Wallon</Template>
  <TotalTime>12</TotalTime>
  <Pages>3</Pages>
  <Words>261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Defontaine (ADF)</dc:creator>
  <cp:lastModifiedBy>Alexandra Defontaine</cp:lastModifiedBy>
  <cp:revision>15</cp:revision>
  <cp:lastPrinted>2021-05-19T14:14:00Z</cp:lastPrinted>
  <dcterms:created xsi:type="dcterms:W3CDTF">2021-09-21T13:47:00Z</dcterms:created>
  <dcterms:modified xsi:type="dcterms:W3CDTF">2021-10-07T09:27:00Z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0x010100A37D2C93C4BB8740A78991458EC3006E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